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FF1F5"/>
  <w:body>
    <w:p w14:paraId="04764817" w14:textId="77777777" w:rsidR="00AD5E59" w:rsidRDefault="00BA6895" w:rsidP="00595227">
      <w:pPr>
        <w:spacing w:before="0"/>
        <w:ind w:right="1701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2068B50" wp14:editId="067C2914">
            <wp:extent cx="4695093" cy="1756773"/>
            <wp:effectExtent l="0" t="0" r="0" b="0"/>
            <wp:docPr id="1826180595" name="Bild 1" descr="Rubrik: Avsiktsförklaring, Hållbar plastanvän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80595" name="Bild 1" descr="Rubrik: Avsiktsförklaring, Hållbar plastanvändning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201" cy="177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855EC" w14:textId="77777777" w:rsidR="00B01560" w:rsidRPr="007554F5" w:rsidRDefault="00A471AC" w:rsidP="008B6E79">
      <w:pPr>
        <w:spacing w:before="240"/>
        <w:ind w:right="170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sdt>
        <w:sdtPr>
          <w:rPr>
            <w:b/>
            <w:bCs/>
            <w:sz w:val="24"/>
            <w:szCs w:val="24"/>
          </w:rPr>
          <w:id w:val="-159322453"/>
          <w:placeholder>
            <w:docPart w:val="25738EACC5184E28A4AAE978EC388068"/>
          </w:placeholder>
        </w:sdtPr>
        <w:sdtEndPr/>
        <w:sdtContent>
          <w:r w:rsidR="00B01560" w:rsidRPr="007554F5">
            <w:rPr>
              <w:b/>
              <w:bCs/>
              <w:sz w:val="24"/>
              <w:szCs w:val="24"/>
            </w:rPr>
            <w:t>Plast är ett mångsidigt material med bred användning, men dess miljöpåverkan kräver gemensamma insatser. Visionen är att plast ska användas på rätt plats, i resurs- och klimateffektiva, giftfria och cirkulära flöden med försumbart läckage till naturen.</w:t>
          </w:r>
        </w:sdtContent>
      </w:sdt>
    </w:p>
    <w:sdt>
      <w:sdtPr>
        <w:rPr>
          <w:sz w:val="24"/>
          <w:szCs w:val="24"/>
        </w:rPr>
        <w:id w:val="-613517880"/>
        <w:placeholder>
          <w:docPart w:val="25738EACC5184E28A4AAE978EC388068"/>
        </w:placeholder>
      </w:sdtPr>
      <w:sdtEndPr/>
      <w:sdtContent>
        <w:p w14:paraId="62C52815" w14:textId="77777777" w:rsidR="007554F5" w:rsidRDefault="00B01560" w:rsidP="00595227">
          <w:pPr>
            <w:spacing w:before="0" w:after="600"/>
            <w:ind w:right="1701"/>
            <w:rPr>
              <w:sz w:val="28"/>
              <w:szCs w:val="28"/>
            </w:rPr>
          </w:pPr>
          <w:r w:rsidRPr="00B01560">
            <w:rPr>
              <w:sz w:val="24"/>
              <w:szCs w:val="24"/>
            </w:rPr>
            <w:t>Denna avsiktsförklaring uttrycker parternas gemensamma ambition att främja hållbar plastanvändning och cirkulära lösningar.</w:t>
          </w:r>
        </w:p>
      </w:sdtContent>
    </w:sdt>
    <w:p w14:paraId="409F964E" w14:textId="77777777" w:rsidR="006018DF" w:rsidRDefault="006018DF" w:rsidP="006018DF">
      <w:pPr>
        <w:pStyle w:val="Rubrik2"/>
        <w:sectPr w:rsidR="006018D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5FEA9" w14:textId="77777777" w:rsidR="003849B9" w:rsidRPr="00D07218" w:rsidRDefault="003849B9" w:rsidP="003849B9">
      <w:pPr>
        <w:pStyle w:val="Namnochtitel"/>
        <w:spacing w:before="360" w:after="12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66DE7B6" wp14:editId="415EEFFB">
                <wp:simplePos x="0" y="0"/>
                <wp:positionH relativeFrom="column">
                  <wp:posOffset>-305</wp:posOffset>
                </wp:positionH>
                <wp:positionV relativeFrom="paragraph">
                  <wp:posOffset>369183</wp:posOffset>
                </wp:positionV>
                <wp:extent cx="2022613" cy="0"/>
                <wp:effectExtent l="0" t="0" r="0" b="0"/>
                <wp:wrapNone/>
                <wp:docPr id="1964934560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71EB5B" id="Rak koppling 1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159.2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MUY2ZPaAAAABgEAAA8AAABk&#10;cnMvZG93bnJldi54bWxMj09Lw0AQxe+C32EZwZvdRGlJ02yKCLlKjYLXSXZMUvdPyE7T1E/vigc9&#10;znuP935T7BdrxExTGLxTkK4SEORarwfXKXh7re4yEIHRaTTekYILBdiX11cF5tqf3QvNNXcilriQ&#10;o4KeecylDG1PFsPKj+Si9+EnixzPqZN6wnMst0beJ8lGWhxcXOhxpKee2s/6ZBVgPVeXzdd7kxzs&#10;MRzMdvvMFSt1e7M87kAwLfwXhh/8iA5lZGr8yekgjIL4CCtYZymI6D6k2RpE8yvIspD/8ctv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MUY2ZP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416485811"/>
        <w:placeholder>
          <w:docPart w:val="ECCA30AA060647D1888DF2F8F10DDDF6"/>
        </w:placeholder>
      </w:sdtPr>
      <w:sdtEndPr/>
      <w:sdtContent>
        <w:p w14:paraId="0F176872" w14:textId="77777777" w:rsidR="003849B9" w:rsidRPr="00DC7ADA" w:rsidRDefault="003849B9" w:rsidP="003849B9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2132586488"/>
        <w:placeholder>
          <w:docPart w:val="ECCA30AA060647D1888DF2F8F10DDDF6"/>
        </w:placeholder>
      </w:sdtPr>
      <w:sdtEndPr/>
      <w:sdtContent>
        <w:p w14:paraId="100EA918" w14:textId="77777777" w:rsidR="003849B9" w:rsidRPr="00B66C11" w:rsidRDefault="003849B9" w:rsidP="003849B9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841199085"/>
        <w:placeholder>
          <w:docPart w:val="ECCA30AA060647D1888DF2F8F10DDDF6"/>
        </w:placeholder>
      </w:sdtPr>
      <w:sdtEndPr/>
      <w:sdtContent>
        <w:p w14:paraId="1D79C2BB" w14:textId="77777777" w:rsidR="003849B9" w:rsidRPr="00B66C11" w:rsidRDefault="003849B9" w:rsidP="003849B9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Organisation</w:t>
          </w:r>
        </w:p>
      </w:sdtContent>
    </w:sdt>
    <w:p w14:paraId="63303E92" w14:textId="77777777" w:rsidR="003849B9" w:rsidRPr="00D07218" w:rsidRDefault="003849B9" w:rsidP="00FB443E">
      <w:pPr>
        <w:pStyle w:val="Namnochtitel"/>
        <w:spacing w:before="720" w:after="12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57CF680" wp14:editId="772E0639">
                <wp:simplePos x="0" y="0"/>
                <wp:positionH relativeFrom="column">
                  <wp:posOffset>0</wp:posOffset>
                </wp:positionH>
                <wp:positionV relativeFrom="paragraph">
                  <wp:posOffset>642261</wp:posOffset>
                </wp:positionV>
                <wp:extent cx="2022613" cy="0"/>
                <wp:effectExtent l="0" t="0" r="0" b="0"/>
                <wp:wrapNone/>
                <wp:docPr id="21414122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3F718A" id="Rak koppling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0.55pt" to="159.25pt,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IwpvufaAAAACAEAAA8AAABk&#10;cnMvZG93bnJldi54bWxMj09Lw0AQxe+C32EZwZvdjWJpYzZFhFylRsHrJDsm0f0TstM09dO7gmCP&#10;897jze8Vu8VZMdMUh+A1ZCsFgnwbzOA7DW+v1c0GRGT0Bm3wpOFEEXbl5UWBuQlH/0JzzZ1IJT7m&#10;qKFnHnMpY9uTw7gKI/nkfYTJIadz6qSZ8JjKnZW3Sq2lw8GnDz2O9NRT+1UfnAas5+q0/n5v1N59&#10;xr3dbp+5Yq2vr5bHBxBMC/+H4Rc/oUOZmJpw8CYKqyEN4aSqLAOR7Ltscw+i+VNkWcjzAeUP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IwpvufaAAAACA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513527585"/>
        <w:placeholder>
          <w:docPart w:val="AF7EEB14C6F2410B944E1E7E745AED41"/>
        </w:placeholder>
      </w:sdtPr>
      <w:sdtEndPr/>
      <w:sdtContent>
        <w:p w14:paraId="4CDD618C" w14:textId="77777777" w:rsidR="003849B9" w:rsidRPr="00DC7ADA" w:rsidRDefault="003849B9" w:rsidP="003849B9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976114767"/>
        <w:placeholder>
          <w:docPart w:val="AF7EEB14C6F2410B944E1E7E745AED41"/>
        </w:placeholder>
      </w:sdtPr>
      <w:sdtEndPr/>
      <w:sdtContent>
        <w:p w14:paraId="63F41106" w14:textId="77777777" w:rsidR="003849B9" w:rsidRPr="00B66C11" w:rsidRDefault="003849B9" w:rsidP="003849B9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-1183506918"/>
        <w:placeholder>
          <w:docPart w:val="AF7EEB14C6F2410B944E1E7E745AED41"/>
        </w:placeholder>
      </w:sdtPr>
      <w:sdtEndPr/>
      <w:sdtContent>
        <w:p w14:paraId="253DF2DD" w14:textId="77777777" w:rsidR="003849B9" w:rsidRPr="00B66C11" w:rsidRDefault="003849B9" w:rsidP="003849B9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Organisation</w:t>
          </w:r>
        </w:p>
      </w:sdtContent>
    </w:sdt>
    <w:p w14:paraId="549AE066" w14:textId="77777777" w:rsidR="00FB443E" w:rsidRPr="00D07218" w:rsidRDefault="00FB443E" w:rsidP="00FB443E">
      <w:pPr>
        <w:pStyle w:val="Namnochtitel"/>
        <w:spacing w:before="360" w:after="6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05D3D8" wp14:editId="79E848C4">
                <wp:simplePos x="0" y="0"/>
                <wp:positionH relativeFrom="column">
                  <wp:posOffset>-305</wp:posOffset>
                </wp:positionH>
                <wp:positionV relativeFrom="paragraph">
                  <wp:posOffset>369183</wp:posOffset>
                </wp:positionV>
                <wp:extent cx="2022613" cy="0"/>
                <wp:effectExtent l="0" t="0" r="0" b="0"/>
                <wp:wrapNone/>
                <wp:docPr id="539721944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D0D819" id="Rak koppling 1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159.2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MUY2ZPaAAAABgEAAA8AAABk&#10;cnMvZG93bnJldi54bWxMj09Lw0AQxe+C32EZwZvdRGlJ02yKCLlKjYLXSXZMUvdPyE7T1E/vigc9&#10;znuP935T7BdrxExTGLxTkK4SEORarwfXKXh7re4yEIHRaTTekYILBdiX11cF5tqf3QvNNXcilriQ&#10;o4KeecylDG1PFsPKj+Si9+EnixzPqZN6wnMst0beJ8lGWhxcXOhxpKee2s/6ZBVgPVeXzdd7kxzs&#10;MRzMdvvMFSt1e7M87kAwLfwXhh/8iA5lZGr8yekgjIL4CCtYZymI6D6k2RpE8yvIspD/8ctv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MUY2ZP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1771615032"/>
        <w:placeholder>
          <w:docPart w:val="91DA5164DB7E47BAA07F4CFAA0006D36"/>
        </w:placeholder>
      </w:sdtPr>
      <w:sdtEndPr/>
      <w:sdtContent>
        <w:p w14:paraId="549F9A45" w14:textId="77777777" w:rsidR="00FB443E" w:rsidRPr="00DC7ADA" w:rsidRDefault="00FB443E" w:rsidP="00FB443E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-214813807"/>
        <w:placeholder>
          <w:docPart w:val="91DA5164DB7E47BAA07F4CFAA0006D36"/>
        </w:placeholder>
      </w:sdtPr>
      <w:sdtEndPr/>
      <w:sdtContent>
        <w:p w14:paraId="09EE3484" w14:textId="77777777" w:rsidR="00FB443E" w:rsidRPr="00B66C11" w:rsidRDefault="00FB443E" w:rsidP="00FB443E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-1520157562"/>
        <w:placeholder>
          <w:docPart w:val="91DA5164DB7E47BAA07F4CFAA0006D36"/>
        </w:placeholder>
      </w:sdtPr>
      <w:sdtEndPr/>
      <w:sdtContent>
        <w:p w14:paraId="12617191" w14:textId="77777777" w:rsidR="00FB443E" w:rsidRPr="00B66C11" w:rsidRDefault="00FB443E" w:rsidP="00FB443E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Organisation</w:t>
          </w:r>
        </w:p>
      </w:sdtContent>
    </w:sdt>
    <w:p w14:paraId="3F4E7156" w14:textId="77777777" w:rsidR="00FB443E" w:rsidRPr="00D07218" w:rsidRDefault="00FB443E" w:rsidP="00FB443E">
      <w:pPr>
        <w:pStyle w:val="Namnochtitel"/>
        <w:spacing w:before="720" w:after="6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601BB08" wp14:editId="27280ECC">
                <wp:simplePos x="0" y="0"/>
                <wp:positionH relativeFrom="column">
                  <wp:posOffset>0</wp:posOffset>
                </wp:positionH>
                <wp:positionV relativeFrom="paragraph">
                  <wp:posOffset>592565</wp:posOffset>
                </wp:positionV>
                <wp:extent cx="2022613" cy="0"/>
                <wp:effectExtent l="0" t="0" r="0" b="0"/>
                <wp:wrapNone/>
                <wp:docPr id="1211810302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D31A44" id="Rak koppling 1" o:spid="_x0000_s1026" style="position:absolute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6.65pt" to="159.2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CmyknnaAAAABgEAAA8AAABk&#10;cnMvZG93bnJldi54bWxMj8FOwzAQRO9I/IO1SNyoUyKqJo1TIaRcUQlIXDfxkqTY6yh205Svx4gD&#10;HHdmNPO22C/WiJkmPzhWsF4lIIhbpwfuFLy9VndbED4gazSOScGFPOzL66sCc+3O/EJzHToRS9jn&#10;qKAPYcyl9G1PFv3KjcTR+3CTxRDPqZN6wnMst0beJ8lGWhw4LvQ40lNP7Wd9sgqwnqvL5uu9SQ72&#10;6A8my55DFZS6vVkedyACLeEvDD/4ER3KyNS4E2svjIL4SFCQpSmI6Kbr7QOI5leQZSH/45ff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Cmyknn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1476215299"/>
        <w:placeholder>
          <w:docPart w:val="D5CD51DC473A477CA4CC34D64350DE93"/>
        </w:placeholder>
      </w:sdtPr>
      <w:sdtEndPr/>
      <w:sdtContent>
        <w:p w14:paraId="3F5EC9C8" w14:textId="77777777" w:rsidR="00FB443E" w:rsidRPr="00DC7ADA" w:rsidRDefault="00FB443E" w:rsidP="00FB443E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164138661"/>
        <w:placeholder>
          <w:docPart w:val="D5CD51DC473A477CA4CC34D64350DE93"/>
        </w:placeholder>
      </w:sdtPr>
      <w:sdtEndPr/>
      <w:sdtContent>
        <w:p w14:paraId="326FD9D2" w14:textId="77777777" w:rsidR="00FB443E" w:rsidRPr="00B66C11" w:rsidRDefault="00FB443E" w:rsidP="00FB443E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-1217428859"/>
        <w:placeholder>
          <w:docPart w:val="D5CD51DC473A477CA4CC34D64350DE93"/>
        </w:placeholder>
      </w:sdtPr>
      <w:sdtEndPr/>
      <w:sdtContent>
        <w:p w14:paraId="080410CE" w14:textId="77777777" w:rsidR="00FB443E" w:rsidRPr="00B66C11" w:rsidRDefault="00FB443E" w:rsidP="00FB443E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Organisation</w:t>
          </w:r>
        </w:p>
      </w:sdtContent>
    </w:sdt>
    <w:p w14:paraId="1F055534" w14:textId="77777777" w:rsidR="00FB443E" w:rsidRDefault="00FB443E" w:rsidP="003849B9">
      <w:pPr>
        <w:spacing w:before="0"/>
        <w:rPr>
          <w:rFonts w:ascii="Franklin Gothic Medium" w:hAnsi="Franklin Gothic Medium" w:cs="Arial"/>
          <w:b/>
          <w:color w:val="478B94" w:themeColor="background1" w:themeShade="80"/>
          <w:sz w:val="28"/>
          <w:szCs w:val="28"/>
        </w:rPr>
        <w:sectPr w:rsidR="00FB443E" w:rsidSect="00FB443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2AA25F5E" w14:textId="77777777" w:rsidR="003849B9" w:rsidRDefault="003849B9" w:rsidP="003849B9">
      <w:pPr>
        <w:spacing w:before="0"/>
        <w:rPr>
          <w:rFonts w:ascii="Franklin Gothic Medium" w:hAnsi="Franklin Gothic Medium" w:cs="Arial"/>
          <w:b/>
          <w:color w:val="478B94" w:themeColor="background1" w:themeShade="80"/>
          <w:sz w:val="28"/>
          <w:szCs w:val="28"/>
        </w:rPr>
      </w:pPr>
    </w:p>
    <w:p w14:paraId="32316AD2" w14:textId="77777777" w:rsidR="00BD5683" w:rsidRDefault="00FE36AA" w:rsidP="00BD5683">
      <w:pPr>
        <w:spacing w:before="0"/>
        <w:rPr>
          <w:rFonts w:ascii="Franklin Gothic Medium" w:hAnsi="Franklin Gothic Medium" w:cs="Arial"/>
          <w:b/>
          <w:color w:val="478B94" w:themeColor="background1" w:themeShade="80"/>
          <w:sz w:val="28"/>
          <w:szCs w:val="28"/>
        </w:rPr>
      </w:pPr>
      <w:r w:rsidRPr="00667C57"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w:drawing>
          <wp:anchor distT="0" distB="0" distL="114300" distR="114300" simplePos="0" relativeHeight="251687936" behindDoc="1" locked="0" layoutInCell="1" allowOverlap="1" wp14:anchorId="53A447FD" wp14:editId="38DEEAA1">
            <wp:simplePos x="0" y="0"/>
            <wp:positionH relativeFrom="column">
              <wp:posOffset>3394908</wp:posOffset>
            </wp:positionH>
            <wp:positionV relativeFrom="page">
              <wp:posOffset>9342755</wp:posOffset>
            </wp:positionV>
            <wp:extent cx="395605" cy="442595"/>
            <wp:effectExtent l="0" t="0" r="4445" b="0"/>
            <wp:wrapNone/>
            <wp:docPr id="1659530495" name="Bild 1" descr="Naturvårdsverkets 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530495" name="Bild 1" descr="Naturvårdsverkets logotyp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44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w:drawing>
          <wp:anchor distT="0" distB="0" distL="114300" distR="114300" simplePos="0" relativeHeight="251637760" behindDoc="1" locked="0" layoutInCell="1" allowOverlap="1" wp14:anchorId="3E5A645E" wp14:editId="5ADBF788">
            <wp:simplePos x="0" y="0"/>
            <wp:positionH relativeFrom="column">
              <wp:posOffset>4424430</wp:posOffset>
            </wp:positionH>
            <wp:positionV relativeFrom="page">
              <wp:posOffset>9438005</wp:posOffset>
            </wp:positionV>
            <wp:extent cx="1278255" cy="274955"/>
            <wp:effectExtent l="0" t="0" r="0" b="0"/>
            <wp:wrapNone/>
            <wp:docPr id="807592551" name="Bildobjekt 1" descr="Vinnovas 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92551" name="Bildobjekt 1" descr="Vinnovas logotyp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274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037FA97E" wp14:editId="43B3FC77">
                <wp:simplePos x="0" y="0"/>
                <wp:positionH relativeFrom="column">
                  <wp:posOffset>0</wp:posOffset>
                </wp:positionH>
                <wp:positionV relativeFrom="page">
                  <wp:posOffset>9309100</wp:posOffset>
                </wp:positionV>
                <wp:extent cx="1259205" cy="474345"/>
                <wp:effectExtent l="0" t="0" r="17145" b="20955"/>
                <wp:wrapNone/>
                <wp:docPr id="1931308843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BF3AB7" w14:textId="77777777" w:rsidR="00FE36AA" w:rsidRPr="00EA38A8" w:rsidRDefault="00FE36AA" w:rsidP="00FE36A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FA97E" id="Rektangel 2" o:spid="_x0000_s1026" style="position:absolute;margin-left:0;margin-top:733pt;width:99.15pt;height:37.35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" filled="f" strokecolor="black [3213]" strokeweight=".5pt">
                <v:textbox inset=",0,,0">
                  <w:txbxContent>
                    <w:p w14:paraId="7BBF3AB7" w14:textId="77777777" w:rsidR="00FE36AA" w:rsidRPr="00EA38A8" w:rsidRDefault="00FE36AA" w:rsidP="00FE36AA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39EDCF19" wp14:editId="6AE935D2">
                <wp:simplePos x="0" y="0"/>
                <wp:positionH relativeFrom="column">
                  <wp:posOffset>1475105</wp:posOffset>
                </wp:positionH>
                <wp:positionV relativeFrom="page">
                  <wp:posOffset>9309612</wp:posOffset>
                </wp:positionV>
                <wp:extent cx="1259205" cy="474474"/>
                <wp:effectExtent l="0" t="0" r="17145" b="20955"/>
                <wp:wrapNone/>
                <wp:docPr id="156430397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4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6818D8" w14:textId="77777777" w:rsidR="00FE36AA" w:rsidRPr="00EA38A8" w:rsidRDefault="00FE36AA" w:rsidP="00FE36A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EDCF19" id="_x0000_s1027" style="position:absolute;margin-left:116.15pt;margin-top:733.05pt;width:99.15pt;height:37.35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" filled="f" strokecolor="black [3213]" strokeweight=".5pt">
                <v:textbox inset=",0,,0">
                  <w:txbxContent>
                    <w:p w14:paraId="126818D8" w14:textId="77777777" w:rsidR="00FE36AA" w:rsidRPr="00EA38A8" w:rsidRDefault="00FE36AA" w:rsidP="00FE36AA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17E877F3" wp14:editId="0FC2BC44">
                <wp:simplePos x="0" y="0"/>
                <wp:positionH relativeFrom="column">
                  <wp:posOffset>2949575</wp:posOffset>
                </wp:positionH>
                <wp:positionV relativeFrom="page">
                  <wp:posOffset>8570595</wp:posOffset>
                </wp:positionV>
                <wp:extent cx="1259205" cy="474474"/>
                <wp:effectExtent l="0" t="0" r="17145" b="20955"/>
                <wp:wrapNone/>
                <wp:docPr id="298970074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4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3592D3" w14:textId="77777777" w:rsidR="00FE36AA" w:rsidRPr="00EA38A8" w:rsidRDefault="00FE36AA" w:rsidP="00FE36A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877F3" id="_x0000_s1028" style="position:absolute;margin-left:232.25pt;margin-top:674.85pt;width:99.15pt;height:37.3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" filled="f" strokecolor="black [3213]" strokeweight=".5pt">
                <v:textbox inset=",0,,0">
                  <w:txbxContent>
                    <w:p w14:paraId="613592D3" w14:textId="77777777" w:rsidR="00FE36AA" w:rsidRPr="00EA38A8" w:rsidRDefault="00FE36AA" w:rsidP="00FE36AA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3986A27B" wp14:editId="3CBD43A9">
                <wp:simplePos x="0" y="0"/>
                <wp:positionH relativeFrom="column">
                  <wp:posOffset>4423410</wp:posOffset>
                </wp:positionH>
                <wp:positionV relativeFrom="page">
                  <wp:posOffset>8570595</wp:posOffset>
                </wp:positionV>
                <wp:extent cx="1259205" cy="474474"/>
                <wp:effectExtent l="0" t="0" r="17145" b="20955"/>
                <wp:wrapNone/>
                <wp:docPr id="1923854221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4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10097E" w14:textId="77777777" w:rsidR="00FE36AA" w:rsidRPr="00EA38A8" w:rsidRDefault="00FE36AA" w:rsidP="00FE36A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6A27B" id="_x0000_s1029" style="position:absolute;margin-left:348.3pt;margin-top:674.85pt;width:99.15pt;height:37.35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" filled="f" strokecolor="black [3213]" strokeweight=".5pt">
                <v:textbox inset=",0,,0">
                  <w:txbxContent>
                    <w:p w14:paraId="6510097E" w14:textId="77777777" w:rsidR="00FE36AA" w:rsidRPr="00EA38A8" w:rsidRDefault="00FE36AA" w:rsidP="00FE36AA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04FD0B14" wp14:editId="43D984C2">
                <wp:simplePos x="0" y="0"/>
                <wp:positionH relativeFrom="column">
                  <wp:posOffset>1475740</wp:posOffset>
                </wp:positionH>
                <wp:positionV relativeFrom="page">
                  <wp:posOffset>8569960</wp:posOffset>
                </wp:positionV>
                <wp:extent cx="1259205" cy="474474"/>
                <wp:effectExtent l="0" t="0" r="17145" b="20955"/>
                <wp:wrapNone/>
                <wp:docPr id="531179476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4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61506F" w14:textId="77777777" w:rsidR="00FE36AA" w:rsidRPr="00EA38A8" w:rsidRDefault="00FE36AA" w:rsidP="00FE36A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D0B14" id="_x0000_s1030" style="position:absolute;margin-left:116.2pt;margin-top:674.8pt;width:99.15pt;height:37.3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" filled="f" strokecolor="black [3213]" strokeweight=".5pt">
                <v:textbox inset=",0,,0">
                  <w:txbxContent>
                    <w:p w14:paraId="1361506F" w14:textId="77777777" w:rsidR="00FE36AA" w:rsidRPr="00EA38A8" w:rsidRDefault="00FE36AA" w:rsidP="00FE36AA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264688"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32A09A09" wp14:editId="0AC6E291">
                <wp:simplePos x="0" y="0"/>
                <wp:positionH relativeFrom="column">
                  <wp:posOffset>635</wp:posOffset>
                </wp:positionH>
                <wp:positionV relativeFrom="page">
                  <wp:posOffset>8569960</wp:posOffset>
                </wp:positionV>
                <wp:extent cx="1259205" cy="474474"/>
                <wp:effectExtent l="0" t="0" r="17145" b="20955"/>
                <wp:wrapNone/>
                <wp:docPr id="1508484530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4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FF3A6" w14:textId="77777777" w:rsidR="00264688" w:rsidRPr="00EA38A8" w:rsidRDefault="00685E7F" w:rsidP="00FE36A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A09A09" id="_x0000_s1031" style="position:absolute;margin-left:.05pt;margin-top:674.8pt;width:99.15pt;height:37.3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" filled="f" strokecolor="black [3213]" strokeweight=".5pt">
                <v:textbox inset=",0,,0">
                  <w:txbxContent>
                    <w:p w14:paraId="0F8FF3A6" w14:textId="77777777" w:rsidR="00264688" w:rsidRPr="00EA38A8" w:rsidRDefault="00685E7F" w:rsidP="00FE36AA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460672" w:rsidRPr="001A7678">
        <w:rPr>
          <w:rFonts w:ascii="Franklin Gothic Medium" w:hAnsi="Franklin Gothic Medium" w:cs="Arial"/>
          <w:b/>
          <w:color w:val="478B94" w:themeColor="background1" w:themeShade="80"/>
          <w:sz w:val="28"/>
          <w:szCs w:val="28"/>
        </w:rPr>
        <w:br w:type="page"/>
      </w:r>
    </w:p>
    <w:p w14:paraId="2CDBD3AE" w14:textId="77777777" w:rsidR="00402EFC" w:rsidRDefault="00DC7ADA" w:rsidP="00402EFC">
      <w:pPr>
        <w:pStyle w:val="Rubrik2"/>
        <w:sectPr w:rsidR="00402EFC" w:rsidSect="00402EFC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722752" behindDoc="0" locked="0" layoutInCell="1" allowOverlap="1" wp14:anchorId="08559A54" wp14:editId="0AEE9139">
            <wp:simplePos x="0" y="0"/>
            <wp:positionH relativeFrom="column">
              <wp:posOffset>-1344</wp:posOffset>
            </wp:positionH>
            <wp:positionV relativeFrom="paragraph">
              <wp:posOffset>-1344</wp:posOffset>
            </wp:positionV>
            <wp:extent cx="2690037" cy="524033"/>
            <wp:effectExtent l="0" t="0" r="0" b="9525"/>
            <wp:wrapNone/>
            <wp:docPr id="158292336" name="Bild 1" descr="Rubrik: Våra löf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92336" name="Bild 1" descr="Rubrik: Våra löften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037" cy="524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548871" w14:textId="77777777" w:rsidR="008009D2" w:rsidRPr="008009D2" w:rsidRDefault="00013FAE" w:rsidP="00013FAE">
      <w:pPr>
        <w:pStyle w:val="Namnochtitel"/>
        <w:spacing w:before="3840" w:after="120"/>
        <w:rPr>
          <w:sz w:val="22"/>
          <w:szCs w:val="20"/>
        </w:rPr>
      </w:pPr>
      <w:r w:rsidRPr="00013FAE">
        <w:rPr>
          <w:sz w:val="22"/>
          <w:szCs w:val="20"/>
        </w:rPr>
        <w:t>Här skriver du kortfattat om löftet.</w:t>
      </w:r>
      <w:r>
        <w:rPr>
          <w:sz w:val="22"/>
          <w:szCs w:val="20"/>
        </w:rPr>
        <w:br/>
      </w:r>
      <w:r w:rsidRPr="00013FAE">
        <w:rPr>
          <w:sz w:val="22"/>
          <w:szCs w:val="20"/>
        </w:rPr>
        <w:t>Max tre rader långt. Plats för utförligare beskrivning finns på nästa sida.</w:t>
      </w:r>
    </w:p>
    <w:p w14:paraId="2E02FC71" w14:textId="77777777" w:rsidR="00402EFC" w:rsidRPr="00D07218" w:rsidRDefault="00AF5614" w:rsidP="008009D2">
      <w:pPr>
        <w:pStyle w:val="Namnochtitel"/>
        <w:spacing w:before="360" w:after="12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5DB4259" wp14:editId="68E0A2D9">
                <wp:simplePos x="0" y="0"/>
                <wp:positionH relativeFrom="column">
                  <wp:posOffset>-305</wp:posOffset>
                </wp:positionH>
                <wp:positionV relativeFrom="paragraph">
                  <wp:posOffset>369183</wp:posOffset>
                </wp:positionV>
                <wp:extent cx="2022613" cy="0"/>
                <wp:effectExtent l="0" t="0" r="0" b="0"/>
                <wp:wrapNone/>
                <wp:docPr id="1761133705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2D31B8" id="Rak koppling 1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159.2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MUY2ZPaAAAABgEAAA8AAABk&#10;cnMvZG93bnJldi54bWxMj09Lw0AQxe+C32EZwZvdRGlJ02yKCLlKjYLXSXZMUvdPyE7T1E/vigc9&#10;znuP935T7BdrxExTGLxTkK4SEORarwfXKXh7re4yEIHRaTTekYILBdiX11cF5tqf3QvNNXcilriQ&#10;o4KeecylDG1PFsPKj+Si9+EnixzPqZN6wnMst0beJ8lGWhxcXOhxpKee2s/6ZBVgPVeXzdd7kxzs&#10;MRzMdvvMFSt1e7M87kAwLfwXhh/8iA5lZGr8yekgjIL4CCtYZymI6D6k2RpE8yvIspD/8ctv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MUY2ZP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454946777"/>
        <w:placeholder>
          <w:docPart w:val="25738EACC5184E28A4AAE978EC388068"/>
        </w:placeholder>
      </w:sdtPr>
      <w:sdtEndPr/>
      <w:sdtContent>
        <w:p w14:paraId="439B4707" w14:textId="77777777" w:rsidR="00402EFC" w:rsidRPr="00DC7ADA" w:rsidRDefault="00402EFC" w:rsidP="00402EFC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-316573891"/>
        <w:placeholder>
          <w:docPart w:val="25738EACC5184E28A4AAE978EC388068"/>
        </w:placeholder>
      </w:sdtPr>
      <w:sdtEndPr/>
      <w:sdtContent>
        <w:p w14:paraId="3700B86D" w14:textId="77777777" w:rsidR="00402EFC" w:rsidRPr="00B66C11" w:rsidRDefault="00402EFC" w:rsidP="00402EFC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-987251304"/>
        <w:placeholder>
          <w:docPart w:val="25738EACC5184E28A4AAE978EC388068"/>
        </w:placeholder>
      </w:sdtPr>
      <w:sdtEndPr/>
      <w:sdtContent>
        <w:p w14:paraId="31B0021E" w14:textId="77777777" w:rsidR="00402EFC" w:rsidRPr="00B66C11" w:rsidRDefault="00402EFC" w:rsidP="00402EFC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Organisation</w:t>
          </w:r>
        </w:p>
      </w:sdtContent>
    </w:sdt>
    <w:p w14:paraId="484E0E8B" w14:textId="77777777" w:rsidR="008009D2" w:rsidRPr="008009D2" w:rsidRDefault="008009D2" w:rsidP="008009D2">
      <w:pPr>
        <w:pStyle w:val="Namnochtitel"/>
        <w:spacing w:before="840" w:after="120"/>
        <w:rPr>
          <w:sz w:val="22"/>
          <w:szCs w:val="20"/>
        </w:rPr>
      </w:pPr>
      <w:r w:rsidRPr="008009D2">
        <w:rPr>
          <w:sz w:val="22"/>
          <w:szCs w:val="20"/>
        </w:rPr>
        <w:t>Här skriver du kortfattat om löftet.</w:t>
      </w:r>
      <w:r>
        <w:rPr>
          <w:sz w:val="22"/>
          <w:szCs w:val="20"/>
        </w:rPr>
        <w:br/>
        <w:t xml:space="preserve">Max </w:t>
      </w:r>
      <w:r w:rsidRPr="008009D2">
        <w:rPr>
          <w:sz w:val="22"/>
          <w:szCs w:val="20"/>
        </w:rPr>
        <w:t>tre rader långt. Plats för utförligare beskrivning finns på nästa sida.</w:t>
      </w:r>
    </w:p>
    <w:p w14:paraId="7590B592" w14:textId="77777777" w:rsidR="00AF5614" w:rsidRPr="00D07218" w:rsidRDefault="00AF5614" w:rsidP="00AF5614">
      <w:pPr>
        <w:pStyle w:val="Namnochtitel"/>
        <w:spacing w:before="360" w:after="12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413468A" wp14:editId="1285F4B3">
                <wp:simplePos x="0" y="0"/>
                <wp:positionH relativeFrom="column">
                  <wp:posOffset>-305</wp:posOffset>
                </wp:positionH>
                <wp:positionV relativeFrom="paragraph">
                  <wp:posOffset>369183</wp:posOffset>
                </wp:positionV>
                <wp:extent cx="2022613" cy="0"/>
                <wp:effectExtent l="0" t="0" r="0" b="0"/>
                <wp:wrapNone/>
                <wp:docPr id="543652158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D0D752" id="Rak koppling 1" o:spid="_x0000_s1026" style="position:absolute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159.2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MUY2ZPaAAAABgEAAA8AAABk&#10;cnMvZG93bnJldi54bWxMj09Lw0AQxe+C32EZwZvdRGlJ02yKCLlKjYLXSXZMUvdPyE7T1E/vigc9&#10;znuP935T7BdrxExTGLxTkK4SEORarwfXKXh7re4yEIHRaTTekYILBdiX11cF5tqf3QvNNXcilriQ&#10;o4KeecylDG1PFsPKj+Si9+EnixzPqZN6wnMst0beJ8lGWhxcXOhxpKee2s/6ZBVgPVeXzdd7kxzs&#10;MRzMdvvMFSt1e7M87kAwLfwXhh/8iA5lZGr8yekgjIL4CCtYZymI6D6k2RpE8yvIspD/8ctv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MUY2ZP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229150776"/>
        <w:placeholder>
          <w:docPart w:val="25738EACC5184E28A4AAE978EC388068"/>
        </w:placeholder>
      </w:sdtPr>
      <w:sdtEndPr/>
      <w:sdtContent>
        <w:p w14:paraId="4B92A264" w14:textId="77777777" w:rsidR="00B02B6F" w:rsidRDefault="00402EFC" w:rsidP="00B02B6F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-854180393"/>
        <w:placeholder>
          <w:docPart w:val="25738EACC5184E28A4AAE978EC388068"/>
        </w:placeholder>
      </w:sdtPr>
      <w:sdtEndPr/>
      <w:sdtContent>
        <w:p w14:paraId="536CB603" w14:textId="77777777" w:rsidR="00B02B6F" w:rsidRDefault="00402EFC" w:rsidP="00B02B6F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-856880582"/>
        <w:placeholder>
          <w:docPart w:val="25738EACC5184E28A4AAE978EC388068"/>
        </w:placeholder>
      </w:sdtPr>
      <w:sdtEndPr/>
      <w:sdtContent>
        <w:p w14:paraId="0C8F6935" w14:textId="77777777" w:rsidR="00B2588C" w:rsidRDefault="00B02B6F" w:rsidP="00B02B6F">
          <w:pPr>
            <w:pStyle w:val="Namnochtitel"/>
          </w:pPr>
          <w:r>
            <w:rPr>
              <w:sz w:val="20"/>
              <w:szCs w:val="18"/>
            </w:rPr>
            <w:t>Organisation</w:t>
          </w:r>
        </w:p>
      </w:sdtContent>
    </w:sdt>
    <w:p w14:paraId="74C3E11B" w14:textId="77777777" w:rsidR="008009D2" w:rsidRPr="008009D2" w:rsidRDefault="008009D2" w:rsidP="00556611">
      <w:pPr>
        <w:pStyle w:val="Namnochtitel"/>
        <w:spacing w:before="3760" w:after="120"/>
        <w:rPr>
          <w:sz w:val="22"/>
          <w:szCs w:val="20"/>
        </w:rPr>
      </w:pPr>
      <w:r w:rsidRPr="008009D2">
        <w:rPr>
          <w:sz w:val="22"/>
          <w:szCs w:val="20"/>
        </w:rPr>
        <w:t>Här skriver du kortfattat om löftet.</w:t>
      </w:r>
      <w:r>
        <w:rPr>
          <w:sz w:val="22"/>
          <w:szCs w:val="20"/>
        </w:rPr>
        <w:br/>
        <w:t xml:space="preserve">Max </w:t>
      </w:r>
      <w:r w:rsidRPr="008009D2">
        <w:rPr>
          <w:sz w:val="22"/>
          <w:szCs w:val="20"/>
        </w:rPr>
        <w:t>tre rader långt. Plats för utförligare beskrivning finns på nästa sida.</w:t>
      </w:r>
    </w:p>
    <w:p w14:paraId="199FB442" w14:textId="77777777" w:rsidR="00AF5614" w:rsidRPr="00D07218" w:rsidRDefault="00AF5614" w:rsidP="00AF5614">
      <w:pPr>
        <w:pStyle w:val="Namnochtitel"/>
        <w:spacing w:before="360" w:after="12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F6DB32D" wp14:editId="0E7F9FDD">
                <wp:simplePos x="0" y="0"/>
                <wp:positionH relativeFrom="column">
                  <wp:posOffset>-305</wp:posOffset>
                </wp:positionH>
                <wp:positionV relativeFrom="paragraph">
                  <wp:posOffset>369183</wp:posOffset>
                </wp:positionV>
                <wp:extent cx="2022613" cy="0"/>
                <wp:effectExtent l="0" t="0" r="0" b="0"/>
                <wp:wrapNone/>
                <wp:docPr id="70375582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FACD5E" id="Rak koppling 1" o:spid="_x0000_s1026" style="position:absolute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159.2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MUY2ZPaAAAABgEAAA8AAABk&#10;cnMvZG93bnJldi54bWxMj09Lw0AQxe+C32EZwZvdRGlJ02yKCLlKjYLXSXZMUvdPyE7T1E/vigc9&#10;znuP935T7BdrxExTGLxTkK4SEORarwfXKXh7re4yEIHRaTTekYILBdiX11cF5tqf3QvNNXcilriQ&#10;o4KeecylDG1PFsPKj+Si9+EnixzPqZN6wnMst0beJ8lGWhxcXOhxpKee2s/6ZBVgPVeXzdd7kxzs&#10;MRzMdvvMFSt1e7M87kAwLfwXhh/8iA5lZGr8yekgjIL4CCtYZymI6D6k2RpE8yvIspD/8ctv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MUY2ZP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903908287"/>
        <w:placeholder>
          <w:docPart w:val="C5F8F9BD770B41C2A279D45550B6ABA4"/>
        </w:placeholder>
      </w:sdtPr>
      <w:sdtEndPr/>
      <w:sdtContent>
        <w:p w14:paraId="1ED30DBD" w14:textId="77777777" w:rsidR="008009D2" w:rsidRPr="00DC7ADA" w:rsidRDefault="008009D2" w:rsidP="008009D2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1074778454"/>
        <w:placeholder>
          <w:docPart w:val="C5F8F9BD770B41C2A279D45550B6ABA4"/>
        </w:placeholder>
      </w:sdtPr>
      <w:sdtEndPr/>
      <w:sdtContent>
        <w:p w14:paraId="21C2C342" w14:textId="77777777" w:rsidR="008009D2" w:rsidRPr="00B66C11" w:rsidRDefault="008009D2" w:rsidP="008009D2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843908759"/>
        <w:placeholder>
          <w:docPart w:val="C5F8F9BD770B41C2A279D45550B6ABA4"/>
        </w:placeholder>
      </w:sdtPr>
      <w:sdtEndPr/>
      <w:sdtContent>
        <w:p w14:paraId="47C98C46" w14:textId="77777777" w:rsidR="008009D2" w:rsidRPr="00B66C11" w:rsidRDefault="008009D2" w:rsidP="008009D2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Organisation</w:t>
          </w:r>
        </w:p>
      </w:sdtContent>
    </w:sdt>
    <w:p w14:paraId="1A173658" w14:textId="77777777" w:rsidR="008009D2" w:rsidRPr="008009D2" w:rsidRDefault="008009D2" w:rsidP="008009D2">
      <w:pPr>
        <w:pStyle w:val="Namnochtitel"/>
        <w:spacing w:before="840" w:after="120"/>
        <w:rPr>
          <w:sz w:val="22"/>
          <w:szCs w:val="20"/>
        </w:rPr>
      </w:pPr>
      <w:r w:rsidRPr="008009D2">
        <w:rPr>
          <w:sz w:val="22"/>
          <w:szCs w:val="20"/>
        </w:rPr>
        <w:t>Här skriver du kortfattat om löftet.</w:t>
      </w:r>
      <w:r>
        <w:rPr>
          <w:sz w:val="22"/>
          <w:szCs w:val="20"/>
        </w:rPr>
        <w:br/>
        <w:t xml:space="preserve">Max </w:t>
      </w:r>
      <w:r w:rsidRPr="008009D2">
        <w:rPr>
          <w:sz w:val="22"/>
          <w:szCs w:val="20"/>
        </w:rPr>
        <w:t>tre rader långt. Plats för utförligare beskrivning finns på nästa sida.</w:t>
      </w:r>
    </w:p>
    <w:p w14:paraId="078C8A71" w14:textId="77777777" w:rsidR="00AF5614" w:rsidRPr="00D07218" w:rsidRDefault="00AF5614" w:rsidP="00AF5614">
      <w:pPr>
        <w:pStyle w:val="Namnochtitel"/>
        <w:spacing w:before="360" w:after="12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89B00B6" wp14:editId="7D77171C">
                <wp:simplePos x="0" y="0"/>
                <wp:positionH relativeFrom="column">
                  <wp:posOffset>-305</wp:posOffset>
                </wp:positionH>
                <wp:positionV relativeFrom="paragraph">
                  <wp:posOffset>369183</wp:posOffset>
                </wp:positionV>
                <wp:extent cx="2022613" cy="0"/>
                <wp:effectExtent l="0" t="0" r="0" b="0"/>
                <wp:wrapNone/>
                <wp:docPr id="1126965320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B9DCDE" id="Rak koppling 1" o:spid="_x0000_s1026" style="position:absolute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159.2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MUY2ZPaAAAABgEAAA8AAABk&#10;cnMvZG93bnJldi54bWxMj09Lw0AQxe+C32EZwZvdRGlJ02yKCLlKjYLXSXZMUvdPyE7T1E/vigc9&#10;znuP935T7BdrxExTGLxTkK4SEORarwfXKXh7re4yEIHRaTTekYILBdiX11cF5tqf3QvNNXcilriQ&#10;o4KeecylDG1PFsPKj+Si9+EnixzPqZN6wnMst0beJ8lGWhxcXOhxpKee2s/6ZBVgPVeXzdd7kxzs&#10;MRzMdvvMFSt1e7M87kAwLfwXhh/8iA5lZGr8yekgjIL4CCtYZymI6D6k2RpE8yvIspD/8ctv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MUY2ZP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126667041"/>
        <w:placeholder>
          <w:docPart w:val="C5F8F9BD770B41C2A279D45550B6ABA4"/>
        </w:placeholder>
      </w:sdtPr>
      <w:sdtEndPr/>
      <w:sdtContent>
        <w:p w14:paraId="35A7B491" w14:textId="77777777" w:rsidR="008009D2" w:rsidRDefault="008009D2" w:rsidP="008009D2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1752928109"/>
        <w:placeholder>
          <w:docPart w:val="C5F8F9BD770B41C2A279D45550B6ABA4"/>
        </w:placeholder>
      </w:sdtPr>
      <w:sdtEndPr/>
      <w:sdtContent>
        <w:p w14:paraId="7DC6FC42" w14:textId="77777777" w:rsidR="008009D2" w:rsidRDefault="008009D2" w:rsidP="008009D2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-1580139475"/>
        <w:placeholder>
          <w:docPart w:val="C5F8F9BD770B41C2A279D45550B6ABA4"/>
        </w:placeholder>
      </w:sdtPr>
      <w:sdtEndPr/>
      <w:sdtContent>
        <w:p w14:paraId="55C86B28" w14:textId="77777777" w:rsidR="008009D2" w:rsidRDefault="008009D2" w:rsidP="008009D2">
          <w:pPr>
            <w:pStyle w:val="Namnochtitel"/>
          </w:pPr>
          <w:r>
            <w:rPr>
              <w:sz w:val="20"/>
              <w:szCs w:val="18"/>
            </w:rPr>
            <w:t>Organisation</w:t>
          </w:r>
        </w:p>
      </w:sdtContent>
    </w:sdt>
    <w:p w14:paraId="04C3CF0D" w14:textId="77777777" w:rsidR="00B2588C" w:rsidRDefault="00B2588C" w:rsidP="00402EFC">
      <w:pPr>
        <w:pStyle w:val="Namnochtitel"/>
        <w:sectPr w:rsidR="00B2588C" w:rsidSect="00B2588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6EAE051" w14:textId="77777777" w:rsidR="00402EFC" w:rsidRPr="001A7678" w:rsidRDefault="00DC73F5" w:rsidP="00402EFC">
      <w:pPr>
        <w:spacing w:before="0"/>
        <w:rPr>
          <w:rFonts w:ascii="Franklin Gothic Medium" w:hAnsi="Franklin Gothic Medium" w:cs="Arial"/>
          <w:b/>
          <w:color w:val="478B94" w:themeColor="background1" w:themeShade="80"/>
          <w:sz w:val="28"/>
          <w:szCs w:val="28"/>
        </w:rPr>
      </w:pP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w:drawing>
          <wp:anchor distT="0" distB="0" distL="114300" distR="114300" simplePos="0" relativeHeight="251736064" behindDoc="1" locked="0" layoutInCell="1" allowOverlap="1" wp14:anchorId="6A9FB586" wp14:editId="40D71EFA">
            <wp:simplePos x="0" y="0"/>
            <wp:positionH relativeFrom="column">
              <wp:posOffset>4424045</wp:posOffset>
            </wp:positionH>
            <wp:positionV relativeFrom="page">
              <wp:posOffset>9441815</wp:posOffset>
            </wp:positionV>
            <wp:extent cx="1278255" cy="274955"/>
            <wp:effectExtent l="0" t="0" r="0" b="0"/>
            <wp:wrapNone/>
            <wp:docPr id="538458867" name="Bildobjekt 1" descr="Vinnovas 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92551" name="Bildobjekt 1" descr="Vinnovas logotyp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274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7C57"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w:drawing>
          <wp:anchor distT="0" distB="0" distL="114300" distR="114300" simplePos="0" relativeHeight="251737088" behindDoc="1" locked="0" layoutInCell="1" allowOverlap="1" wp14:anchorId="0925BCCE" wp14:editId="4130AF15">
            <wp:simplePos x="0" y="0"/>
            <wp:positionH relativeFrom="column">
              <wp:posOffset>3394710</wp:posOffset>
            </wp:positionH>
            <wp:positionV relativeFrom="page">
              <wp:posOffset>9346565</wp:posOffset>
            </wp:positionV>
            <wp:extent cx="395605" cy="442595"/>
            <wp:effectExtent l="0" t="0" r="4445" b="0"/>
            <wp:wrapNone/>
            <wp:docPr id="95058407" name="Bild 1" descr="Naturvårdsverkets 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530495" name="Bild 1" descr="Naturvårdsverkets logotyp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44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3FE5D628" wp14:editId="03B99E16">
                <wp:simplePos x="0" y="0"/>
                <wp:positionH relativeFrom="column">
                  <wp:posOffset>635</wp:posOffset>
                </wp:positionH>
                <wp:positionV relativeFrom="page">
                  <wp:posOffset>8573770</wp:posOffset>
                </wp:positionV>
                <wp:extent cx="1259205" cy="474345"/>
                <wp:effectExtent l="0" t="0" r="17145" b="20955"/>
                <wp:wrapNone/>
                <wp:docPr id="573245299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AB8C5D" w14:textId="77777777" w:rsidR="00DC73F5" w:rsidRPr="00EA38A8" w:rsidRDefault="00DC73F5" w:rsidP="00DC73F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E5D628" id="_x0000_s1032" style="position:absolute;margin-left:.05pt;margin-top:675.1pt;width:99.15pt;height:37.35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" filled="f" strokecolor="black [3213]" strokeweight=".5pt">
                <v:textbox inset=",0,,0">
                  <w:txbxContent>
                    <w:p w14:paraId="55AB8C5D" w14:textId="77777777" w:rsidR="00DC73F5" w:rsidRPr="00EA38A8" w:rsidRDefault="00DC73F5" w:rsidP="00DC73F5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4270A0EF" wp14:editId="02F26339">
                <wp:simplePos x="0" y="0"/>
                <wp:positionH relativeFrom="column">
                  <wp:posOffset>1475740</wp:posOffset>
                </wp:positionH>
                <wp:positionV relativeFrom="page">
                  <wp:posOffset>8573770</wp:posOffset>
                </wp:positionV>
                <wp:extent cx="1259205" cy="474345"/>
                <wp:effectExtent l="0" t="0" r="17145" b="20955"/>
                <wp:wrapNone/>
                <wp:docPr id="36139331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88E85D" w14:textId="77777777" w:rsidR="00DC73F5" w:rsidRPr="00EA38A8" w:rsidRDefault="00DC73F5" w:rsidP="00DC73F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0A0EF" id="_x0000_s1033" style="position:absolute;margin-left:116.2pt;margin-top:675.1pt;width:99.15pt;height:37.3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" filled="f" strokecolor="black [3213]" strokeweight=".5pt">
                <v:textbox inset=",0,,0">
                  <w:txbxContent>
                    <w:p w14:paraId="4D88E85D" w14:textId="77777777" w:rsidR="00DC73F5" w:rsidRPr="00EA38A8" w:rsidRDefault="00DC73F5" w:rsidP="00DC73F5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639284F7" wp14:editId="27D54226">
                <wp:simplePos x="0" y="0"/>
                <wp:positionH relativeFrom="column">
                  <wp:posOffset>4423410</wp:posOffset>
                </wp:positionH>
                <wp:positionV relativeFrom="page">
                  <wp:posOffset>8574405</wp:posOffset>
                </wp:positionV>
                <wp:extent cx="1259205" cy="474345"/>
                <wp:effectExtent l="0" t="0" r="17145" b="20955"/>
                <wp:wrapNone/>
                <wp:docPr id="1924113393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2F7C2" w14:textId="77777777" w:rsidR="00DC73F5" w:rsidRPr="00EA38A8" w:rsidRDefault="00DC73F5" w:rsidP="00DC73F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284F7" id="_x0000_s1034" style="position:absolute;margin-left:348.3pt;margin-top:675.15pt;width:99.15pt;height:37.3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" filled="f" strokecolor="black [3213]" strokeweight=".5pt">
                <v:textbox inset=",0,,0">
                  <w:txbxContent>
                    <w:p w14:paraId="7992F7C2" w14:textId="77777777" w:rsidR="00DC73F5" w:rsidRPr="00EA38A8" w:rsidRDefault="00DC73F5" w:rsidP="00DC73F5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3BA4FC04" wp14:editId="3B576760">
                <wp:simplePos x="0" y="0"/>
                <wp:positionH relativeFrom="column">
                  <wp:posOffset>2949575</wp:posOffset>
                </wp:positionH>
                <wp:positionV relativeFrom="page">
                  <wp:posOffset>8574405</wp:posOffset>
                </wp:positionV>
                <wp:extent cx="1259205" cy="474345"/>
                <wp:effectExtent l="0" t="0" r="17145" b="20955"/>
                <wp:wrapNone/>
                <wp:docPr id="1519020770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98156B" w14:textId="77777777" w:rsidR="00DC73F5" w:rsidRPr="00EA38A8" w:rsidRDefault="00DC73F5" w:rsidP="00DC73F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A4FC04" id="_x0000_s1035" style="position:absolute;margin-left:232.25pt;margin-top:675.15pt;width:99.15pt;height:37.3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" filled="f" strokecolor="black [3213]" strokeweight=".5pt">
                <v:textbox inset=",0,,0">
                  <w:txbxContent>
                    <w:p w14:paraId="7698156B" w14:textId="77777777" w:rsidR="00DC73F5" w:rsidRPr="00EA38A8" w:rsidRDefault="00DC73F5" w:rsidP="00DC73F5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1696DB6B" wp14:editId="2325A7DE">
                <wp:simplePos x="0" y="0"/>
                <wp:positionH relativeFrom="column">
                  <wp:posOffset>0</wp:posOffset>
                </wp:positionH>
                <wp:positionV relativeFrom="page">
                  <wp:posOffset>9312910</wp:posOffset>
                </wp:positionV>
                <wp:extent cx="1259205" cy="474345"/>
                <wp:effectExtent l="0" t="0" r="17145" b="20955"/>
                <wp:wrapNone/>
                <wp:docPr id="1177547471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514745" w14:textId="77777777" w:rsidR="00DC73F5" w:rsidRPr="00EA38A8" w:rsidRDefault="00DC73F5" w:rsidP="00DC73F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6DB6B" id="_x0000_s1036" style="position:absolute;margin-left:0;margin-top:733.3pt;width:99.15pt;height:37.35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" filled="f" strokecolor="black [3213]" strokeweight=".5pt">
                <v:textbox inset=",0,,0">
                  <w:txbxContent>
                    <w:p w14:paraId="54514745" w14:textId="77777777" w:rsidR="00DC73F5" w:rsidRPr="00EA38A8" w:rsidRDefault="00DC73F5" w:rsidP="00DC73F5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3B485359" wp14:editId="76A5A8E4">
                <wp:simplePos x="0" y="0"/>
                <wp:positionH relativeFrom="column">
                  <wp:posOffset>1475105</wp:posOffset>
                </wp:positionH>
                <wp:positionV relativeFrom="page">
                  <wp:posOffset>9313213</wp:posOffset>
                </wp:positionV>
                <wp:extent cx="1259205" cy="474474"/>
                <wp:effectExtent l="0" t="0" r="17145" b="20955"/>
                <wp:wrapNone/>
                <wp:docPr id="104544096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4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533E4A" w14:textId="77777777" w:rsidR="00DC73F5" w:rsidRPr="00EA38A8" w:rsidRDefault="00DC73F5" w:rsidP="00DC73F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485359" id="_x0000_s1037" style="position:absolute;margin-left:116.15pt;margin-top:733.3pt;width:99.15pt;height:37.35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" filled="f" strokecolor="black [3213]" strokeweight=".5pt">
                <v:textbox inset=",0,,0">
                  <w:txbxContent>
                    <w:p w14:paraId="15533E4A" w14:textId="77777777" w:rsidR="00DC73F5" w:rsidRPr="00EA38A8" w:rsidRDefault="00DC73F5" w:rsidP="00DC73F5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402EFC" w:rsidRPr="001A7678">
        <w:rPr>
          <w:rFonts w:ascii="Franklin Gothic Medium" w:hAnsi="Franklin Gothic Medium" w:cs="Arial"/>
          <w:b/>
          <w:color w:val="478B94" w:themeColor="background1" w:themeShade="80"/>
          <w:sz w:val="28"/>
          <w:szCs w:val="28"/>
        </w:rPr>
        <w:br w:type="page"/>
      </w:r>
    </w:p>
    <w:p w14:paraId="5BAC5EE9" w14:textId="77777777" w:rsidR="0033665B" w:rsidRPr="00DC7ADA" w:rsidRDefault="00AF3CDD" w:rsidP="001D10BA">
      <w:pPr>
        <w:spacing w:after="360" w:line="840" w:lineRule="exact"/>
        <w:rPr>
          <w:rFonts w:ascii="Franklin Gothic Medium" w:hAnsi="Franklin Gothic Medium" w:cs="Arial"/>
          <w:b/>
          <w:color w:val="176B89"/>
          <w:sz w:val="44"/>
          <w:szCs w:val="44"/>
        </w:rPr>
      </w:pPr>
      <w:r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lastRenderedPageBreak/>
        <w:t>Avsiktsförklaring</w:t>
      </w:r>
      <w:r w:rsidR="00493EAF"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t xml:space="preserve"> </w:t>
      </w:r>
      <w:r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t>för</w:t>
      </w:r>
      <w:r w:rsidR="00C53384"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t xml:space="preserve"> </w:t>
      </w:r>
      <w:r w:rsidR="00C701BF"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t>hållbar</w:t>
      </w:r>
      <w:r w:rsidR="00493EAF"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t xml:space="preserve"> </w:t>
      </w:r>
      <w:r w:rsidR="00C701BF"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t>plastanvändning</w:t>
      </w:r>
    </w:p>
    <w:p w14:paraId="7EC20887" w14:textId="77777777" w:rsidR="00E6128C" w:rsidRDefault="00E6128C" w:rsidP="00E612EB">
      <w:pPr>
        <w:spacing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E6128C" w:rsidSect="006018D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4CE14DB" w14:textId="77777777" w:rsidR="0083565E" w:rsidRDefault="0083565E" w:rsidP="0083565E">
      <w:pPr>
        <w:pStyle w:val="Rubrik2"/>
      </w:pPr>
      <w:r>
        <w:t xml:space="preserve">1. </w:t>
      </w:r>
      <w:r w:rsidR="00D86267" w:rsidRPr="0083565E">
        <w:t xml:space="preserve">Vision </w:t>
      </w:r>
      <w:r w:rsidR="00662555" w:rsidRPr="0083565E">
        <w:t xml:space="preserve">och </w:t>
      </w:r>
      <w:r w:rsidR="00B03DD5" w:rsidRPr="0083565E">
        <w:t>bakgrund</w:t>
      </w:r>
    </w:p>
    <w:p w14:paraId="21031277" w14:textId="77777777" w:rsidR="00191642" w:rsidRPr="00B55533" w:rsidRDefault="00D86267" w:rsidP="0083565E">
      <w:r w:rsidRPr="00B55533">
        <w:t>Plast är ett mångsidigt material med bred användning, men dess miljöpåverkan kräver gemensamma insatser. Visionen är att plast ska användas på rätt plats, i resurs- och klimateffektiva, giftfria och cirkulära flöden med försumbart läckage till naturen</w:t>
      </w:r>
      <w:r w:rsidR="00E612EB" w:rsidRPr="00B55533">
        <w:t xml:space="preserve">. </w:t>
      </w:r>
      <w:r w:rsidR="00903864" w:rsidRPr="00B55533">
        <w:t xml:space="preserve"> </w:t>
      </w:r>
    </w:p>
    <w:p w14:paraId="0DE83148" w14:textId="77777777" w:rsidR="2B413FA6" w:rsidRPr="00B55533" w:rsidRDefault="0013123C" w:rsidP="0083565E">
      <w:pPr>
        <w:rPr>
          <w:rFonts w:cs="Arial"/>
          <w:color w:val="000000" w:themeColor="text1"/>
          <w:szCs w:val="20"/>
        </w:rPr>
      </w:pPr>
      <w:r w:rsidRPr="00B55533">
        <w:rPr>
          <w:rFonts w:cs="Arial"/>
          <w:color w:val="000000" w:themeColor="text1"/>
          <w:szCs w:val="20"/>
        </w:rPr>
        <w:t>Denna avsiktsförklaring uttrycker parternas gemensamma ambition att främja hållbar plastanvändning och cirkulära lösningar. Dokumentet är inte juridiskt bindande men signalerar ett starkt engagemang</w:t>
      </w:r>
      <w:r w:rsidR="00636ADB" w:rsidRPr="00B55533">
        <w:rPr>
          <w:rFonts w:cs="Arial"/>
          <w:color w:val="000000" w:themeColor="text1"/>
          <w:szCs w:val="20"/>
        </w:rPr>
        <w:t xml:space="preserve"> och revideras årligen för att skärpa ambitioner, insatser och samarbetsformer.</w:t>
      </w:r>
    </w:p>
    <w:p w14:paraId="1FB746AA" w14:textId="77777777" w:rsidR="00E612EB" w:rsidRPr="00B55533" w:rsidRDefault="00E612EB" w:rsidP="002A4B74">
      <w:pPr>
        <w:spacing w:after="60"/>
        <w:rPr>
          <w:rFonts w:cs="Arial"/>
          <w:color w:val="000000" w:themeColor="text1"/>
          <w:szCs w:val="20"/>
        </w:rPr>
      </w:pPr>
      <w:r w:rsidRPr="00B55533">
        <w:rPr>
          <w:rFonts w:cs="Arial"/>
          <w:color w:val="000000" w:themeColor="text1"/>
          <w:szCs w:val="20"/>
        </w:rPr>
        <w:t>Mål och åtaganden koppla</w:t>
      </w:r>
      <w:r w:rsidR="006A2509" w:rsidRPr="00B55533">
        <w:rPr>
          <w:rFonts w:cs="Arial"/>
          <w:color w:val="000000" w:themeColor="text1"/>
          <w:szCs w:val="20"/>
        </w:rPr>
        <w:t>r</w:t>
      </w:r>
      <w:r w:rsidRPr="00B55533">
        <w:rPr>
          <w:rFonts w:cs="Arial"/>
          <w:color w:val="000000" w:themeColor="text1"/>
          <w:szCs w:val="20"/>
        </w:rPr>
        <w:t xml:space="preserve"> till ett eller flera effektområden som definieras i Naturvårdsverkets färdplan för hållbar plastanvändning. </w:t>
      </w:r>
    </w:p>
    <w:p w14:paraId="551EA160" w14:textId="77777777" w:rsidR="00E612EB" w:rsidRPr="002A4B74" w:rsidRDefault="00E612EB" w:rsidP="002A4B74">
      <w:pPr>
        <w:pStyle w:val="Puntklista"/>
      </w:pPr>
      <w:r w:rsidRPr="002A4B74">
        <w:t>Resurssmart användning</w:t>
      </w:r>
    </w:p>
    <w:p w14:paraId="1321D3DE" w14:textId="77777777" w:rsidR="00E612EB" w:rsidRPr="002A4B74" w:rsidRDefault="00E612EB" w:rsidP="002A4B74">
      <w:pPr>
        <w:pStyle w:val="Puntklista"/>
      </w:pPr>
      <w:r w:rsidRPr="002A4B74">
        <w:t>Råvaror och produktion med minimal miljöbelastning</w:t>
      </w:r>
    </w:p>
    <w:p w14:paraId="13C9A605" w14:textId="77777777" w:rsidR="00E612EB" w:rsidRPr="002A4B74" w:rsidRDefault="00E612EB" w:rsidP="002A4B74">
      <w:pPr>
        <w:pStyle w:val="Puntklista"/>
      </w:pPr>
      <w:r w:rsidRPr="002A4B74">
        <w:t>Kraftigt ökad och högkvalitativ materialåtervinning</w:t>
      </w:r>
    </w:p>
    <w:p w14:paraId="39F2D466" w14:textId="77777777" w:rsidR="0033665B" w:rsidRPr="002A4B74" w:rsidRDefault="00E612EB" w:rsidP="002A4B74">
      <w:pPr>
        <w:pStyle w:val="Puntklista"/>
      </w:pPr>
      <w:r w:rsidRPr="002A4B74">
        <w:t>Minskat läckage av plast till naturen</w:t>
      </w:r>
    </w:p>
    <w:p w14:paraId="33CB2AF1" w14:textId="77777777" w:rsidR="00953DDC" w:rsidRPr="00586E18" w:rsidRDefault="00953DDC" w:rsidP="009C100E">
      <w:pPr>
        <w:rPr>
          <w:i/>
          <w:iCs/>
        </w:rPr>
      </w:pPr>
      <w:r w:rsidRPr="00586E18">
        <w:rPr>
          <w:i/>
          <w:iCs/>
        </w:rPr>
        <w:t>Koppla gärna</w:t>
      </w:r>
      <w:r w:rsidR="00DD3BD0" w:rsidRPr="00586E18">
        <w:rPr>
          <w:i/>
          <w:iCs/>
        </w:rPr>
        <w:t xml:space="preserve"> även</w:t>
      </w:r>
      <w:r w:rsidRPr="00586E18">
        <w:rPr>
          <w:i/>
          <w:iCs/>
        </w:rPr>
        <w:t xml:space="preserve"> till relevanta nationella </w:t>
      </w:r>
      <w:r w:rsidR="00DD3BD0" w:rsidRPr="00586E18">
        <w:rPr>
          <w:i/>
          <w:iCs/>
        </w:rPr>
        <w:t>och internationella må</w:t>
      </w:r>
      <w:r w:rsidR="00D87BB0" w:rsidRPr="00586E18">
        <w:rPr>
          <w:i/>
          <w:iCs/>
        </w:rPr>
        <w:t>lsättningar</w:t>
      </w:r>
      <w:r w:rsidR="00DD3BD0" w:rsidRPr="00586E18">
        <w:rPr>
          <w:i/>
          <w:iCs/>
        </w:rPr>
        <w:t xml:space="preserve"> som knyter an till ert arbete.</w:t>
      </w:r>
    </w:p>
    <w:p w14:paraId="143B29E2" w14:textId="77777777" w:rsidR="0083565E" w:rsidRDefault="0078032A" w:rsidP="0083565E">
      <w:pPr>
        <w:pStyle w:val="Rubrik2"/>
      </w:pPr>
      <w:r w:rsidRPr="00B55533">
        <w:t xml:space="preserve">2. </w:t>
      </w:r>
      <w:r w:rsidR="00934FBA" w:rsidRPr="00B55533">
        <w:t>S</w:t>
      </w:r>
      <w:r w:rsidR="00B03DD5" w:rsidRPr="00B55533">
        <w:t xml:space="preserve">yfte </w:t>
      </w:r>
    </w:p>
    <w:p w14:paraId="3CC27DC5" w14:textId="77777777" w:rsidR="003B5F37" w:rsidRPr="0083565E" w:rsidRDefault="009425AD" w:rsidP="0083565E">
      <w:pPr>
        <w:rPr>
          <w:rFonts w:cs="Arial"/>
          <w:b/>
          <w:bCs/>
          <w:color w:val="000000" w:themeColor="text1"/>
          <w:szCs w:val="20"/>
        </w:rPr>
      </w:pPr>
      <w:r w:rsidRPr="00B55533">
        <w:rPr>
          <w:rFonts w:cs="Arial"/>
          <w:i/>
          <w:iCs/>
          <w:color w:val="000000" w:themeColor="text1"/>
          <w:szCs w:val="20"/>
        </w:rPr>
        <w:t>Projekt-/områdesspecifik</w:t>
      </w:r>
      <w:r w:rsidR="00AF2065" w:rsidRPr="00B55533">
        <w:rPr>
          <w:rFonts w:cs="Arial"/>
          <w:i/>
          <w:iCs/>
          <w:color w:val="000000" w:themeColor="text1"/>
          <w:szCs w:val="20"/>
        </w:rPr>
        <w:t>t syfte</w:t>
      </w:r>
      <w:r w:rsidRPr="00B55533">
        <w:rPr>
          <w:rFonts w:cs="Arial"/>
          <w:i/>
          <w:iCs/>
          <w:color w:val="000000" w:themeColor="text1"/>
          <w:szCs w:val="20"/>
        </w:rPr>
        <w:t xml:space="preserve"> läggs till här.</w:t>
      </w:r>
    </w:p>
    <w:p w14:paraId="0C5FD107" w14:textId="77777777" w:rsidR="0083565E" w:rsidRDefault="0078032A" w:rsidP="0083565E">
      <w:pPr>
        <w:pStyle w:val="Rubrik2"/>
      </w:pPr>
      <w:r w:rsidRPr="00B55533">
        <w:t>3</w:t>
      </w:r>
      <w:r w:rsidR="00D86267" w:rsidRPr="00B55533">
        <w:t xml:space="preserve">. </w:t>
      </w:r>
      <w:r w:rsidR="00D86267" w:rsidRPr="0083565E">
        <w:t>Parter</w:t>
      </w:r>
      <w:r w:rsidR="00D86267" w:rsidRPr="00B55533">
        <w:t xml:space="preserve"> </w:t>
      </w:r>
    </w:p>
    <w:p w14:paraId="52E2A094" w14:textId="77777777" w:rsidR="002B4F7D" w:rsidRPr="00B55533" w:rsidRDefault="000D2040" w:rsidP="00586E18">
      <w:pPr>
        <w:spacing w:after="60"/>
      </w:pPr>
      <w:r w:rsidRPr="00B55533">
        <w:t>Avsiktsförklaringen</w:t>
      </w:r>
      <w:r w:rsidR="00D86267" w:rsidRPr="00B55533">
        <w:t xml:space="preserve"> kan undertecknas av</w:t>
      </w:r>
      <w:r w:rsidR="000F36C3" w:rsidRPr="00B55533">
        <w:t xml:space="preserve"> e</w:t>
      </w:r>
      <w:r w:rsidR="7B203819" w:rsidRPr="00B55533">
        <w:t>xempelvis:</w:t>
      </w:r>
    </w:p>
    <w:p w14:paraId="5B373FF4" w14:textId="77777777" w:rsidR="002B4F7D" w:rsidRPr="00586E18" w:rsidRDefault="00D86267" w:rsidP="00586E18">
      <w:pPr>
        <w:pStyle w:val="Puntklista"/>
        <w:rPr>
          <w:i/>
          <w:iCs/>
        </w:rPr>
      </w:pPr>
      <w:r w:rsidRPr="00586E18">
        <w:rPr>
          <w:i/>
          <w:iCs/>
        </w:rPr>
        <w:t>Offentliga aktörer (kommuner, myndigheter t.ex. Naturvårdsverket, Vinnova)</w:t>
      </w:r>
    </w:p>
    <w:p w14:paraId="719D6CF2" w14:textId="77777777" w:rsidR="007E0AE5" w:rsidRPr="00586E18" w:rsidRDefault="00D86267" w:rsidP="00586E18">
      <w:pPr>
        <w:pStyle w:val="Puntklista"/>
        <w:rPr>
          <w:i/>
          <w:iCs/>
        </w:rPr>
      </w:pPr>
      <w:r w:rsidRPr="00586E18">
        <w:rPr>
          <w:i/>
          <w:iCs/>
        </w:rPr>
        <w:t>Företag i olika storlekar och bransche</w:t>
      </w:r>
      <w:r w:rsidR="002B4F7D" w:rsidRPr="00586E18">
        <w:rPr>
          <w:i/>
          <w:iCs/>
        </w:rPr>
        <w:t>r</w:t>
      </w:r>
    </w:p>
    <w:p w14:paraId="3F69830A" w14:textId="77777777" w:rsidR="007E0AE5" w:rsidRPr="00586E18" w:rsidRDefault="00D86267" w:rsidP="00586E18">
      <w:pPr>
        <w:pStyle w:val="Puntklista"/>
        <w:rPr>
          <w:i/>
          <w:iCs/>
        </w:rPr>
      </w:pPr>
      <w:r w:rsidRPr="00586E18">
        <w:rPr>
          <w:i/>
          <w:iCs/>
        </w:rPr>
        <w:t>Civilsamhällesorganisationer</w:t>
      </w:r>
    </w:p>
    <w:p w14:paraId="4DD4EBAD" w14:textId="77777777" w:rsidR="007E0AE5" w:rsidRPr="00586E18" w:rsidRDefault="00D86267" w:rsidP="00586E18">
      <w:pPr>
        <w:pStyle w:val="Puntklista"/>
        <w:rPr>
          <w:i/>
          <w:iCs/>
        </w:rPr>
      </w:pPr>
      <w:r w:rsidRPr="00586E18">
        <w:rPr>
          <w:i/>
          <w:iCs/>
        </w:rPr>
        <w:t>Akademiska institutioner och forskningscentru</w:t>
      </w:r>
      <w:r w:rsidR="007E0AE5" w:rsidRPr="00586E18">
        <w:rPr>
          <w:i/>
          <w:iCs/>
        </w:rPr>
        <w:t>m</w:t>
      </w:r>
    </w:p>
    <w:p w14:paraId="7C622BE7" w14:textId="77777777" w:rsidR="00D86267" w:rsidRPr="00586E18" w:rsidRDefault="00D86267" w:rsidP="00586E18">
      <w:pPr>
        <w:pStyle w:val="Puntklista"/>
        <w:rPr>
          <w:i/>
          <w:iCs/>
        </w:rPr>
      </w:pPr>
      <w:r w:rsidRPr="00586E18">
        <w:rPr>
          <w:i/>
          <w:iCs/>
        </w:rPr>
        <w:t>Innovationsprogram (t.ex. Impact Innovation)</w:t>
      </w:r>
      <w:r w:rsidR="002B4F7D" w:rsidRPr="00586E18">
        <w:rPr>
          <w:i/>
          <w:iCs/>
        </w:rPr>
        <w:t xml:space="preserve"> </w:t>
      </w:r>
    </w:p>
    <w:p w14:paraId="5D3B37E0" w14:textId="77777777" w:rsidR="0083565E" w:rsidRDefault="009B5750" w:rsidP="0083565E">
      <w:pPr>
        <w:pStyle w:val="Rubrik2"/>
      </w:pPr>
      <w:r w:rsidRPr="00B55533">
        <w:rPr>
          <w:bCs/>
        </w:rPr>
        <w:t>4</w:t>
      </w:r>
      <w:r w:rsidR="00D86267" w:rsidRPr="00B55533">
        <w:rPr>
          <w:bCs/>
        </w:rPr>
        <w:t xml:space="preserve">. Åtaganden </w:t>
      </w:r>
    </w:p>
    <w:p w14:paraId="43DB6910" w14:textId="77777777" w:rsidR="009F3B66" w:rsidRDefault="00D86267" w:rsidP="0037100D">
      <w:pPr>
        <w:spacing w:after="60"/>
      </w:pPr>
      <w:r w:rsidRPr="00B55533">
        <w:t xml:space="preserve">Varje part beskriver sina egna </w:t>
      </w:r>
      <w:r w:rsidR="00B608ED" w:rsidRPr="00B55533">
        <w:t xml:space="preserve">åtaganden </w:t>
      </w:r>
      <w:r w:rsidR="00934FBA" w:rsidRPr="00B55533">
        <w:t>och målsättningar</w:t>
      </w:r>
      <w:r w:rsidR="679A1435" w:rsidRPr="00B55533">
        <w:t xml:space="preserve"> kopplat till </w:t>
      </w:r>
      <w:r w:rsidR="00D11204" w:rsidRPr="00B55533">
        <w:t>de</w:t>
      </w:r>
      <w:r w:rsidR="0061170E" w:rsidRPr="00B55533">
        <w:t>ssa</w:t>
      </w:r>
      <w:r w:rsidR="679A1435" w:rsidRPr="00B55533">
        <w:t xml:space="preserve">. De kan </w:t>
      </w:r>
      <w:r w:rsidR="00622C0C" w:rsidRPr="00B55533">
        <w:t>exempelvis</w:t>
      </w:r>
      <w:r w:rsidR="00934FBA" w:rsidRPr="00B55533">
        <w:t xml:space="preserve"> koppla</w:t>
      </w:r>
      <w:r w:rsidR="66244316" w:rsidRPr="00B55533">
        <w:t>s</w:t>
      </w:r>
      <w:r w:rsidR="00934FBA" w:rsidRPr="00B55533">
        <w:t xml:space="preserve"> till</w:t>
      </w:r>
    </w:p>
    <w:p w14:paraId="535A58BD" w14:textId="77777777" w:rsidR="009F3B66" w:rsidRDefault="00D86267" w:rsidP="009F3B66">
      <w:pPr>
        <w:pStyle w:val="Puntklista"/>
      </w:pPr>
      <w:r w:rsidRPr="00B55533">
        <w:t>Produktdesign för återvinning</w:t>
      </w:r>
    </w:p>
    <w:p w14:paraId="4C0B20E7" w14:textId="77777777" w:rsidR="009F3B66" w:rsidRDefault="00D86267" w:rsidP="009F3B66">
      <w:pPr>
        <w:pStyle w:val="Puntklista"/>
      </w:pPr>
      <w:r w:rsidRPr="00B55533">
        <w:t>Inköpskrav på hållbara material</w:t>
      </w:r>
    </w:p>
    <w:p w14:paraId="61FA1A61" w14:textId="77777777" w:rsidR="009F3B66" w:rsidRDefault="00D86267" w:rsidP="009F3B66">
      <w:pPr>
        <w:pStyle w:val="Puntklista"/>
      </w:pPr>
      <w:r w:rsidRPr="00B55533">
        <w:t>Informationsinsatser till kunder, medborgare eller anställda</w:t>
      </w:r>
    </w:p>
    <w:p w14:paraId="52D2DA9F" w14:textId="77777777" w:rsidR="009F3B66" w:rsidRDefault="00D86267" w:rsidP="009F3B66">
      <w:pPr>
        <w:pStyle w:val="Puntklista"/>
      </w:pPr>
      <w:r w:rsidRPr="00B55533">
        <w:t>Samarbete med aktörer i värdekedjan</w:t>
      </w:r>
    </w:p>
    <w:p w14:paraId="7E19E85D" w14:textId="77777777" w:rsidR="5F03F1DE" w:rsidRPr="00B55533" w:rsidRDefault="00D86267" w:rsidP="009F3B66">
      <w:pPr>
        <w:pStyle w:val="Puntklista"/>
      </w:pPr>
      <w:r w:rsidRPr="00B55533">
        <w:t>Handlingsplaner och strategier för att minska plastanvändning och utsläpp</w:t>
      </w:r>
    </w:p>
    <w:p w14:paraId="42F4397C" w14:textId="77777777" w:rsidR="0083565E" w:rsidRDefault="26A06513" w:rsidP="0083565E">
      <w:r w:rsidRPr="00B55533">
        <w:t>Här bör</w:t>
      </w:r>
      <w:r w:rsidR="0006606E" w:rsidRPr="00B55533">
        <w:t xml:space="preserve"> </w:t>
      </w:r>
      <w:r w:rsidR="484C611F" w:rsidRPr="00B55533">
        <w:t>a</w:t>
      </w:r>
      <w:r w:rsidR="00D86267" w:rsidRPr="00B55533">
        <w:t>nsvarsfördelning mellan</w:t>
      </w:r>
      <w:r w:rsidR="007A6CF7" w:rsidRPr="00B55533">
        <w:t xml:space="preserve"> parterna</w:t>
      </w:r>
      <w:r w:rsidR="4F68900A" w:rsidRPr="00B55533">
        <w:t xml:space="preserve"> tydliggöras,</w:t>
      </w:r>
      <w:r w:rsidR="0006606E" w:rsidRPr="00B55533">
        <w:t xml:space="preserve"> liksom möjligheter till stöd och finansiering. </w:t>
      </w:r>
    </w:p>
    <w:p w14:paraId="2E4E3412" w14:textId="77777777" w:rsidR="0083565E" w:rsidRDefault="0033665B" w:rsidP="0083565E">
      <w:pPr>
        <w:pStyle w:val="Rubrik2"/>
      </w:pPr>
      <w:r w:rsidRPr="00B55533">
        <w:rPr>
          <w:bCs/>
        </w:rPr>
        <w:t>5</w:t>
      </w:r>
      <w:r w:rsidR="009B5DAE" w:rsidRPr="00B55533">
        <w:t>. Aktivitetsplan, samverkan och kunskapsdelning</w:t>
      </w:r>
    </w:p>
    <w:p w14:paraId="09307135" w14:textId="77777777" w:rsidR="009B5DAE" w:rsidRPr="00B55533" w:rsidRDefault="00D74AE8" w:rsidP="0083565E">
      <w:pPr>
        <w:rPr>
          <w:b/>
        </w:rPr>
      </w:pPr>
      <w:r w:rsidRPr="00B55533">
        <w:t>Här b</w:t>
      </w:r>
      <w:r w:rsidR="009B5DAE" w:rsidRPr="00B55533">
        <w:t>eskriv</w:t>
      </w:r>
      <w:r w:rsidRPr="00B55533">
        <w:t>s v</w:t>
      </w:r>
      <w:r w:rsidR="009B5DAE" w:rsidRPr="00B55533">
        <w:t xml:space="preserve">ilka </w:t>
      </w:r>
      <w:r w:rsidRPr="00B55533">
        <w:t xml:space="preserve">gemensamma </w:t>
      </w:r>
      <w:r w:rsidR="009B5DAE" w:rsidRPr="00B55533">
        <w:t>aktiviteter som planeras för att ni ska nå målen</w:t>
      </w:r>
      <w:r w:rsidRPr="00B55533">
        <w:t xml:space="preserve"> samt h</w:t>
      </w:r>
      <w:r w:rsidR="009B5DAE" w:rsidRPr="00B55533">
        <w:t>ur ni ska samverka och dela kunskap</w:t>
      </w:r>
      <w:r w:rsidRPr="00B55533">
        <w:t>.</w:t>
      </w:r>
    </w:p>
    <w:p w14:paraId="2273A97D" w14:textId="77777777" w:rsidR="009B5DAE" w:rsidRPr="00B55533" w:rsidRDefault="009B5DAE" w:rsidP="0083565E">
      <w:pPr>
        <w:rPr>
          <w:rFonts w:cs="Arial"/>
          <w:i/>
          <w:iCs/>
          <w:color w:val="000000" w:themeColor="text1"/>
          <w:szCs w:val="20"/>
        </w:rPr>
      </w:pPr>
      <w:r w:rsidRPr="00B55533">
        <w:rPr>
          <w:rFonts w:cs="Arial"/>
          <w:i/>
          <w:iCs/>
          <w:color w:val="000000" w:themeColor="text1"/>
          <w:szCs w:val="20"/>
        </w:rPr>
        <w:t>Parterna uppmuntras att delta i gemensamma möten, workshops och projekt samt ha en öppen dialog och plan för kunskapsdelning.</w:t>
      </w:r>
    </w:p>
    <w:p w14:paraId="4A39F2D5" w14:textId="77777777" w:rsidR="0083565E" w:rsidRDefault="0033665B" w:rsidP="0083565E">
      <w:pPr>
        <w:pStyle w:val="Rubrik2"/>
      </w:pPr>
      <w:r w:rsidRPr="00B55533">
        <w:rPr>
          <w:bCs/>
        </w:rPr>
        <w:t>6</w:t>
      </w:r>
      <w:r w:rsidR="00D86267" w:rsidRPr="00B55533">
        <w:t>. Uppföljning</w:t>
      </w:r>
      <w:r w:rsidR="00FF4C28" w:rsidRPr="00B55533">
        <w:t>,</w:t>
      </w:r>
      <w:r w:rsidR="00D86267" w:rsidRPr="00B55533">
        <w:t xml:space="preserve"> </w:t>
      </w:r>
      <w:r w:rsidR="00EF3EA4" w:rsidRPr="00B55533">
        <w:t>transparens</w:t>
      </w:r>
      <w:r w:rsidR="00FF4C28" w:rsidRPr="00B55533">
        <w:t xml:space="preserve"> och revidering</w:t>
      </w:r>
    </w:p>
    <w:p w14:paraId="2C25A7BA" w14:textId="77777777" w:rsidR="003700F2" w:rsidRPr="00B55533" w:rsidRDefault="001C6446" w:rsidP="0083565E">
      <w:r w:rsidRPr="00B55533">
        <w:t>Här beskrivs hur</w:t>
      </w:r>
      <w:r w:rsidR="00D86267" w:rsidRPr="00B55533">
        <w:t xml:space="preserve"> framsteg</w:t>
      </w:r>
      <w:r w:rsidRPr="00B55533">
        <w:t>en följs upp</w:t>
      </w:r>
      <w:r w:rsidR="00E537F2" w:rsidRPr="00B55533">
        <w:t xml:space="preserve">, rapporteras/kommuniceras samt </w:t>
      </w:r>
      <w:r w:rsidR="00FF4C28" w:rsidRPr="00B55533">
        <w:t xml:space="preserve">hur </w:t>
      </w:r>
      <w:r w:rsidR="003700F2" w:rsidRPr="00B55533">
        <w:t>den årliga revideringen genomförs</w:t>
      </w:r>
      <w:r w:rsidR="00D86267" w:rsidRPr="00B55533">
        <w:t xml:space="preserve">. </w:t>
      </w:r>
      <w:r w:rsidR="00CD4455" w:rsidRPr="00B55533">
        <w:t>Det b</w:t>
      </w:r>
      <w:r w:rsidR="00686FB7" w:rsidRPr="00B55533">
        <w:t>ö</w:t>
      </w:r>
      <w:r w:rsidR="00CD4455" w:rsidRPr="00B55533">
        <w:t>r även tydliggöras vad som sker om</w:t>
      </w:r>
      <w:r w:rsidR="0038799E" w:rsidRPr="00B55533">
        <w:t xml:space="preserve"> åtaganden inte uppfylls. </w:t>
      </w:r>
    </w:p>
    <w:p w14:paraId="3BA055F3" w14:textId="77777777" w:rsidR="0037100D" w:rsidRDefault="00D86267" w:rsidP="0083565E">
      <w:r w:rsidRPr="00B55533">
        <w:t>Exempel på indikatorer är:</w:t>
      </w:r>
    </w:p>
    <w:p w14:paraId="110E1AC8" w14:textId="77777777" w:rsidR="0037100D" w:rsidRDefault="00D86267" w:rsidP="0037100D">
      <w:pPr>
        <w:pStyle w:val="Puntklista"/>
      </w:pPr>
      <w:r w:rsidRPr="00B55533">
        <w:t>Andel återvunnen och biobaserad råvara i produkter</w:t>
      </w:r>
    </w:p>
    <w:p w14:paraId="6526136A" w14:textId="77777777" w:rsidR="0037100D" w:rsidRDefault="00D86267" w:rsidP="0037100D">
      <w:pPr>
        <w:pStyle w:val="Puntklista"/>
      </w:pPr>
      <w:r w:rsidRPr="00B55533">
        <w:t>Mängd plast som används per produkt/tjänst</w:t>
      </w:r>
    </w:p>
    <w:p w14:paraId="00C3C285" w14:textId="77777777" w:rsidR="0037100D" w:rsidRDefault="00D86267" w:rsidP="0037100D">
      <w:pPr>
        <w:pStyle w:val="Puntklista"/>
      </w:pPr>
      <w:r w:rsidRPr="00B55533">
        <w:t xml:space="preserve">Minskade utsläpp från </w:t>
      </w:r>
      <w:proofErr w:type="spellStart"/>
      <w:r w:rsidRPr="00B55533">
        <w:t>plastproduktion</w:t>
      </w:r>
      <w:proofErr w:type="spellEnd"/>
    </w:p>
    <w:p w14:paraId="710A2934" w14:textId="77777777" w:rsidR="0037100D" w:rsidRDefault="00D86267" w:rsidP="0037100D">
      <w:pPr>
        <w:pStyle w:val="Puntklista"/>
      </w:pPr>
      <w:r w:rsidRPr="00B55533">
        <w:t>Andel plast som återanvänds och materialåtervinns</w:t>
      </w:r>
    </w:p>
    <w:p w14:paraId="2DDB9545" w14:textId="77777777" w:rsidR="0037100D" w:rsidRDefault="00D86267" w:rsidP="0037100D">
      <w:pPr>
        <w:pStyle w:val="Puntklista"/>
      </w:pPr>
      <w:r w:rsidRPr="00B55533">
        <w:lastRenderedPageBreak/>
        <w:t>Mängd mikroplast som släpps ut</w:t>
      </w:r>
    </w:p>
    <w:p w14:paraId="5BFA544D" w14:textId="77777777" w:rsidR="0037100D" w:rsidRDefault="00D86267" w:rsidP="0037100D">
      <w:pPr>
        <w:pStyle w:val="Puntklista"/>
      </w:pPr>
      <w:r w:rsidRPr="00B55533">
        <w:t>Minskad användning av engångsprodukter</w:t>
      </w:r>
    </w:p>
    <w:p w14:paraId="2D80FED1" w14:textId="77777777" w:rsidR="0037100D" w:rsidRDefault="0037100D" w:rsidP="0037100D">
      <w:pPr>
        <w:pStyle w:val="Puntklista"/>
        <w:numPr>
          <w:ilvl w:val="0"/>
          <w:numId w:val="0"/>
        </w:numPr>
      </w:pPr>
    </w:p>
    <w:p w14:paraId="48BC6088" w14:textId="77777777" w:rsidR="0083565E" w:rsidRDefault="0078032A" w:rsidP="0037100D">
      <w:pPr>
        <w:pStyle w:val="Puntklista"/>
        <w:numPr>
          <w:ilvl w:val="0"/>
          <w:numId w:val="0"/>
        </w:numPr>
      </w:pPr>
      <w:r w:rsidRPr="0037100D">
        <w:rPr>
          <w:b/>
          <w:bCs/>
        </w:rPr>
        <w:t>7</w:t>
      </w:r>
      <w:r w:rsidR="00D86267" w:rsidRPr="0037100D">
        <w:rPr>
          <w:b/>
        </w:rPr>
        <w:t>. Tidsram</w:t>
      </w:r>
      <w:r w:rsidR="00326113" w:rsidRPr="0037100D">
        <w:rPr>
          <w:b/>
        </w:rPr>
        <w:t xml:space="preserve"> och flexibilitet</w:t>
      </w:r>
    </w:p>
    <w:p w14:paraId="7DD01B9E" w14:textId="77777777" w:rsidR="00B034C8" w:rsidRPr="00B55533" w:rsidRDefault="00656B2A" w:rsidP="0083565E">
      <w:r w:rsidRPr="00B55533">
        <w:t>Avsiktsförklaringen</w:t>
      </w:r>
      <w:r w:rsidR="00D86267" w:rsidRPr="00B55533">
        <w:t xml:space="preserve"> gäller under en överenskommen period, exempelvis 2025–2030, med möjlighet till förlängning.</w:t>
      </w:r>
      <w:r w:rsidR="00997414" w:rsidRPr="00B55533">
        <w:t xml:space="preserve"> </w:t>
      </w:r>
    </w:p>
    <w:p w14:paraId="33C070EA" w14:textId="77777777" w:rsidR="00EF2915" w:rsidRPr="00B55533" w:rsidRDefault="006A434D" w:rsidP="0083565E">
      <w:pPr>
        <w:rPr>
          <w:rFonts w:cs="Arial"/>
          <w:i/>
          <w:iCs/>
          <w:color w:val="000000" w:themeColor="text1"/>
          <w:szCs w:val="20"/>
        </w:rPr>
      </w:pPr>
      <w:r w:rsidRPr="00B55533">
        <w:rPr>
          <w:rFonts w:cs="Arial"/>
          <w:i/>
          <w:iCs/>
          <w:color w:val="000000" w:themeColor="text1"/>
          <w:szCs w:val="20"/>
        </w:rPr>
        <w:t>Förtydliga om n</w:t>
      </w:r>
      <w:r w:rsidR="00997414" w:rsidRPr="00B55533">
        <w:rPr>
          <w:rFonts w:cs="Arial"/>
          <w:i/>
          <w:iCs/>
          <w:color w:val="000000" w:themeColor="text1"/>
          <w:szCs w:val="20"/>
        </w:rPr>
        <w:t>ya parter kan ansluta utan att alla signerar om</w:t>
      </w:r>
      <w:r w:rsidRPr="00B55533">
        <w:rPr>
          <w:rFonts w:cs="Arial"/>
          <w:i/>
          <w:iCs/>
          <w:color w:val="000000" w:themeColor="text1"/>
          <w:szCs w:val="20"/>
        </w:rPr>
        <w:t xml:space="preserve"> samt vilken process som gäller för </w:t>
      </w:r>
      <w:r w:rsidR="00997414" w:rsidRPr="00B55533">
        <w:rPr>
          <w:rFonts w:cs="Arial"/>
          <w:i/>
          <w:iCs/>
          <w:color w:val="000000" w:themeColor="text1"/>
          <w:szCs w:val="20"/>
        </w:rPr>
        <w:t>paus eller uteslutning vid behov.</w:t>
      </w:r>
    </w:p>
    <w:sectPr w:rsidR="00EF2915" w:rsidRPr="00B55533" w:rsidSect="002039E6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695BB" w14:textId="77777777" w:rsidR="00484EF8" w:rsidRDefault="00484EF8" w:rsidP="00D86267">
      <w:pPr>
        <w:spacing w:after="0" w:line="240" w:lineRule="auto"/>
      </w:pPr>
      <w:r>
        <w:separator/>
      </w:r>
    </w:p>
  </w:endnote>
  <w:endnote w:type="continuationSeparator" w:id="0">
    <w:p w14:paraId="798FBB9E" w14:textId="77777777" w:rsidR="00484EF8" w:rsidRDefault="00484EF8" w:rsidP="00D86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E9D95" w14:textId="77777777" w:rsidR="00484EF8" w:rsidRDefault="00484EF8" w:rsidP="00D86267">
      <w:pPr>
        <w:spacing w:after="0" w:line="240" w:lineRule="auto"/>
      </w:pPr>
      <w:r>
        <w:separator/>
      </w:r>
    </w:p>
  </w:footnote>
  <w:footnote w:type="continuationSeparator" w:id="0">
    <w:p w14:paraId="370DFF54" w14:textId="77777777" w:rsidR="00484EF8" w:rsidRDefault="00484EF8" w:rsidP="00D86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0B43"/>
    <w:multiLevelType w:val="hybridMultilevel"/>
    <w:tmpl w:val="54444F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C67C7"/>
    <w:multiLevelType w:val="hybridMultilevel"/>
    <w:tmpl w:val="C0F63AA6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AE4F50"/>
    <w:multiLevelType w:val="hybridMultilevel"/>
    <w:tmpl w:val="62E67106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CA62C8"/>
    <w:multiLevelType w:val="hybridMultilevel"/>
    <w:tmpl w:val="E46209B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80D08"/>
    <w:multiLevelType w:val="hybridMultilevel"/>
    <w:tmpl w:val="593E25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692990"/>
    <w:multiLevelType w:val="hybridMultilevel"/>
    <w:tmpl w:val="600AB4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AE0207"/>
    <w:multiLevelType w:val="hybridMultilevel"/>
    <w:tmpl w:val="9F506744"/>
    <w:lvl w:ilvl="0" w:tplc="59DA840E">
      <w:start w:val="1"/>
      <w:numFmt w:val="bullet"/>
      <w:pStyle w:val="Puntklista"/>
      <w:lvlText w:val=""/>
      <w:lvlJc w:val="left"/>
      <w:pPr>
        <w:ind w:left="587" w:hanging="360"/>
      </w:pPr>
      <w:rPr>
        <w:rFonts w:ascii="Symbol" w:hAnsi="Symbol" w:cs="Symbol" w:hint="default"/>
        <w:color w:val="478B94" w:themeColor="background1" w:themeShade="8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070BD9"/>
    <w:multiLevelType w:val="hybridMultilevel"/>
    <w:tmpl w:val="59CEBEF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A80D7E"/>
    <w:multiLevelType w:val="hybridMultilevel"/>
    <w:tmpl w:val="1732580C"/>
    <w:lvl w:ilvl="0" w:tplc="FDB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FE5E8" w:themeColor="background1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6E075A"/>
    <w:multiLevelType w:val="hybridMultilevel"/>
    <w:tmpl w:val="43521A0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614121">
    <w:abstractNumId w:val="4"/>
  </w:num>
  <w:num w:numId="2" w16cid:durableId="780034793">
    <w:abstractNumId w:val="5"/>
  </w:num>
  <w:num w:numId="3" w16cid:durableId="1665738903">
    <w:abstractNumId w:val="3"/>
  </w:num>
  <w:num w:numId="4" w16cid:durableId="1073309148">
    <w:abstractNumId w:val="0"/>
  </w:num>
  <w:num w:numId="5" w16cid:durableId="1770617667">
    <w:abstractNumId w:val="8"/>
  </w:num>
  <w:num w:numId="6" w16cid:durableId="620838700">
    <w:abstractNumId w:val="7"/>
  </w:num>
  <w:num w:numId="7" w16cid:durableId="2108236040">
    <w:abstractNumId w:val="1"/>
  </w:num>
  <w:num w:numId="8" w16cid:durableId="438724802">
    <w:abstractNumId w:val="9"/>
  </w:num>
  <w:num w:numId="9" w16cid:durableId="1315912705">
    <w:abstractNumId w:val="2"/>
  </w:num>
  <w:num w:numId="10" w16cid:durableId="4752252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documentProtection w:edit="forms" w:enforcement="0"/>
  <w:defaultTabStop w:val="1304"/>
  <w:hyphenationZone w:val="425"/>
  <w:characterSpacingControl w:val="doNotCompress"/>
  <w:hdrShapeDefaults>
    <o:shapedefaults v:ext="edit" spidmax="2050">
      <o:colormru v:ext="edit" colors="#d6dde6,#eff1f5,#e3f1e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C26"/>
    <w:rsid w:val="00002A03"/>
    <w:rsid w:val="00013FAE"/>
    <w:rsid w:val="00014011"/>
    <w:rsid w:val="00024F2E"/>
    <w:rsid w:val="00031F31"/>
    <w:rsid w:val="0006606E"/>
    <w:rsid w:val="00067BC7"/>
    <w:rsid w:val="00067D40"/>
    <w:rsid w:val="00075FD3"/>
    <w:rsid w:val="00081DBC"/>
    <w:rsid w:val="000872F8"/>
    <w:rsid w:val="000A1766"/>
    <w:rsid w:val="000C4748"/>
    <w:rsid w:val="000C760B"/>
    <w:rsid w:val="000D2040"/>
    <w:rsid w:val="000D745B"/>
    <w:rsid w:val="000E2721"/>
    <w:rsid w:val="000E36D5"/>
    <w:rsid w:val="000F03E8"/>
    <w:rsid w:val="000F36C3"/>
    <w:rsid w:val="000F43A1"/>
    <w:rsid w:val="000F54E4"/>
    <w:rsid w:val="000F5FD8"/>
    <w:rsid w:val="000F6112"/>
    <w:rsid w:val="00103A7F"/>
    <w:rsid w:val="00112D49"/>
    <w:rsid w:val="0011330F"/>
    <w:rsid w:val="001150E2"/>
    <w:rsid w:val="0013123C"/>
    <w:rsid w:val="00137438"/>
    <w:rsid w:val="00137C6B"/>
    <w:rsid w:val="00141328"/>
    <w:rsid w:val="00146219"/>
    <w:rsid w:val="0015299D"/>
    <w:rsid w:val="00155C2C"/>
    <w:rsid w:val="0015745A"/>
    <w:rsid w:val="00174E2A"/>
    <w:rsid w:val="00183260"/>
    <w:rsid w:val="00191642"/>
    <w:rsid w:val="00192746"/>
    <w:rsid w:val="001A3AF2"/>
    <w:rsid w:val="001A6855"/>
    <w:rsid w:val="001A7678"/>
    <w:rsid w:val="001B18D4"/>
    <w:rsid w:val="001C4107"/>
    <w:rsid w:val="001C6446"/>
    <w:rsid w:val="001C68BA"/>
    <w:rsid w:val="001D10BA"/>
    <w:rsid w:val="001D1C70"/>
    <w:rsid w:val="001F6781"/>
    <w:rsid w:val="001F6A35"/>
    <w:rsid w:val="00200B32"/>
    <w:rsid w:val="002039E6"/>
    <w:rsid w:val="00211FA3"/>
    <w:rsid w:val="00223D9D"/>
    <w:rsid w:val="00223E05"/>
    <w:rsid w:val="00225C06"/>
    <w:rsid w:val="00226784"/>
    <w:rsid w:val="00232DAD"/>
    <w:rsid w:val="00236CF6"/>
    <w:rsid w:val="00244973"/>
    <w:rsid w:val="0024671D"/>
    <w:rsid w:val="00252D47"/>
    <w:rsid w:val="0026234C"/>
    <w:rsid w:val="00263076"/>
    <w:rsid w:val="00264688"/>
    <w:rsid w:val="002772CF"/>
    <w:rsid w:val="002813F3"/>
    <w:rsid w:val="00292EC6"/>
    <w:rsid w:val="002930C9"/>
    <w:rsid w:val="0029561F"/>
    <w:rsid w:val="002A4B74"/>
    <w:rsid w:val="002A6E84"/>
    <w:rsid w:val="002B077E"/>
    <w:rsid w:val="002B4F7D"/>
    <w:rsid w:val="002B7831"/>
    <w:rsid w:val="002E1EA0"/>
    <w:rsid w:val="002E5A45"/>
    <w:rsid w:val="002F07E5"/>
    <w:rsid w:val="002F0955"/>
    <w:rsid w:val="0030341E"/>
    <w:rsid w:val="00326113"/>
    <w:rsid w:val="00335E46"/>
    <w:rsid w:val="0033665B"/>
    <w:rsid w:val="0033798D"/>
    <w:rsid w:val="00343E01"/>
    <w:rsid w:val="003472BB"/>
    <w:rsid w:val="00354C14"/>
    <w:rsid w:val="003573EC"/>
    <w:rsid w:val="00361310"/>
    <w:rsid w:val="003700F2"/>
    <w:rsid w:val="0037100D"/>
    <w:rsid w:val="00373B3B"/>
    <w:rsid w:val="003849B9"/>
    <w:rsid w:val="003860BF"/>
    <w:rsid w:val="0038799E"/>
    <w:rsid w:val="00392D6D"/>
    <w:rsid w:val="00393B04"/>
    <w:rsid w:val="00395AC6"/>
    <w:rsid w:val="003A3712"/>
    <w:rsid w:val="003B5F37"/>
    <w:rsid w:val="003C2231"/>
    <w:rsid w:val="003C2482"/>
    <w:rsid w:val="003D1BE6"/>
    <w:rsid w:val="003D551F"/>
    <w:rsid w:val="003D56C0"/>
    <w:rsid w:val="00402EFC"/>
    <w:rsid w:val="00416E63"/>
    <w:rsid w:val="00420828"/>
    <w:rsid w:val="00420A0F"/>
    <w:rsid w:val="00421A64"/>
    <w:rsid w:val="0042407C"/>
    <w:rsid w:val="004338E6"/>
    <w:rsid w:val="00436648"/>
    <w:rsid w:val="00444DD7"/>
    <w:rsid w:val="00450331"/>
    <w:rsid w:val="00453FD5"/>
    <w:rsid w:val="0045485B"/>
    <w:rsid w:val="00460672"/>
    <w:rsid w:val="00462629"/>
    <w:rsid w:val="004654D9"/>
    <w:rsid w:val="00474AF3"/>
    <w:rsid w:val="00476B62"/>
    <w:rsid w:val="00476C32"/>
    <w:rsid w:val="00477C5E"/>
    <w:rsid w:val="00484EF8"/>
    <w:rsid w:val="0048506B"/>
    <w:rsid w:val="00490EF7"/>
    <w:rsid w:val="0049159C"/>
    <w:rsid w:val="00493EAF"/>
    <w:rsid w:val="004A483C"/>
    <w:rsid w:val="004A4E84"/>
    <w:rsid w:val="004B3FB9"/>
    <w:rsid w:val="004B49B4"/>
    <w:rsid w:val="004B5A78"/>
    <w:rsid w:val="004C01D3"/>
    <w:rsid w:val="004D24BB"/>
    <w:rsid w:val="004D7066"/>
    <w:rsid w:val="004E082A"/>
    <w:rsid w:val="004F1FCC"/>
    <w:rsid w:val="004F36FD"/>
    <w:rsid w:val="004F5B6E"/>
    <w:rsid w:val="00506D25"/>
    <w:rsid w:val="00507A3D"/>
    <w:rsid w:val="00510A46"/>
    <w:rsid w:val="0051421B"/>
    <w:rsid w:val="00521CA1"/>
    <w:rsid w:val="0053250B"/>
    <w:rsid w:val="00534913"/>
    <w:rsid w:val="00556611"/>
    <w:rsid w:val="00556C3C"/>
    <w:rsid w:val="0056444C"/>
    <w:rsid w:val="00566D27"/>
    <w:rsid w:val="005670C4"/>
    <w:rsid w:val="005673E4"/>
    <w:rsid w:val="00573BB1"/>
    <w:rsid w:val="00576EBC"/>
    <w:rsid w:val="00583F9E"/>
    <w:rsid w:val="00586E18"/>
    <w:rsid w:val="00587C13"/>
    <w:rsid w:val="00592FB9"/>
    <w:rsid w:val="00595227"/>
    <w:rsid w:val="005A4E13"/>
    <w:rsid w:val="005B6382"/>
    <w:rsid w:val="005C3B2A"/>
    <w:rsid w:val="005C5397"/>
    <w:rsid w:val="005D46F9"/>
    <w:rsid w:val="005E4BE7"/>
    <w:rsid w:val="005E646E"/>
    <w:rsid w:val="0060096D"/>
    <w:rsid w:val="006018DF"/>
    <w:rsid w:val="0061170E"/>
    <w:rsid w:val="0061272C"/>
    <w:rsid w:val="00622C0C"/>
    <w:rsid w:val="00624123"/>
    <w:rsid w:val="0062503F"/>
    <w:rsid w:val="00634818"/>
    <w:rsid w:val="00636ADB"/>
    <w:rsid w:val="0064253E"/>
    <w:rsid w:val="00656B2A"/>
    <w:rsid w:val="00660135"/>
    <w:rsid w:val="00662555"/>
    <w:rsid w:val="00662C72"/>
    <w:rsid w:val="00667C57"/>
    <w:rsid w:val="00667FAE"/>
    <w:rsid w:val="00673191"/>
    <w:rsid w:val="00673849"/>
    <w:rsid w:val="00685E7F"/>
    <w:rsid w:val="00686640"/>
    <w:rsid w:val="00686FB7"/>
    <w:rsid w:val="0069529F"/>
    <w:rsid w:val="006A2509"/>
    <w:rsid w:val="006A3AB4"/>
    <w:rsid w:val="006A434D"/>
    <w:rsid w:val="006A4D95"/>
    <w:rsid w:val="006A58B6"/>
    <w:rsid w:val="006A69A8"/>
    <w:rsid w:val="006D7AB1"/>
    <w:rsid w:val="006E0090"/>
    <w:rsid w:val="006F49D4"/>
    <w:rsid w:val="006F5823"/>
    <w:rsid w:val="006F682C"/>
    <w:rsid w:val="006F6921"/>
    <w:rsid w:val="00701854"/>
    <w:rsid w:val="00710501"/>
    <w:rsid w:val="00724C26"/>
    <w:rsid w:val="0073281A"/>
    <w:rsid w:val="00737A30"/>
    <w:rsid w:val="00741295"/>
    <w:rsid w:val="007466F6"/>
    <w:rsid w:val="007554F5"/>
    <w:rsid w:val="00756177"/>
    <w:rsid w:val="00767F15"/>
    <w:rsid w:val="007719F4"/>
    <w:rsid w:val="0077428A"/>
    <w:rsid w:val="00774C21"/>
    <w:rsid w:val="0078032A"/>
    <w:rsid w:val="00787572"/>
    <w:rsid w:val="00790258"/>
    <w:rsid w:val="007A56E8"/>
    <w:rsid w:val="007A6CF7"/>
    <w:rsid w:val="007B3190"/>
    <w:rsid w:val="007C1C95"/>
    <w:rsid w:val="007C4290"/>
    <w:rsid w:val="007E0AE5"/>
    <w:rsid w:val="007E4600"/>
    <w:rsid w:val="007E7D05"/>
    <w:rsid w:val="007F14B8"/>
    <w:rsid w:val="007F7511"/>
    <w:rsid w:val="008004E8"/>
    <w:rsid w:val="008009D2"/>
    <w:rsid w:val="00800D83"/>
    <w:rsid w:val="008026A8"/>
    <w:rsid w:val="00803AFE"/>
    <w:rsid w:val="008120F5"/>
    <w:rsid w:val="0081770C"/>
    <w:rsid w:val="00825A29"/>
    <w:rsid w:val="0083565E"/>
    <w:rsid w:val="008434C6"/>
    <w:rsid w:val="00846705"/>
    <w:rsid w:val="008467DF"/>
    <w:rsid w:val="00850883"/>
    <w:rsid w:val="00851EDE"/>
    <w:rsid w:val="0085627E"/>
    <w:rsid w:val="0086356E"/>
    <w:rsid w:val="008671BA"/>
    <w:rsid w:val="00873359"/>
    <w:rsid w:val="008835F0"/>
    <w:rsid w:val="008850D0"/>
    <w:rsid w:val="00886010"/>
    <w:rsid w:val="00887945"/>
    <w:rsid w:val="00891F97"/>
    <w:rsid w:val="008958F4"/>
    <w:rsid w:val="008A17CD"/>
    <w:rsid w:val="008A7F90"/>
    <w:rsid w:val="008B55D1"/>
    <w:rsid w:val="008B652F"/>
    <w:rsid w:val="008B6E79"/>
    <w:rsid w:val="008B6F04"/>
    <w:rsid w:val="008B7D63"/>
    <w:rsid w:val="008D207D"/>
    <w:rsid w:val="008E4CFF"/>
    <w:rsid w:val="008E4F16"/>
    <w:rsid w:val="008F3A2F"/>
    <w:rsid w:val="0090181C"/>
    <w:rsid w:val="00903864"/>
    <w:rsid w:val="0090778B"/>
    <w:rsid w:val="00907F7C"/>
    <w:rsid w:val="00910246"/>
    <w:rsid w:val="00934FBA"/>
    <w:rsid w:val="0094156D"/>
    <w:rsid w:val="00941B7C"/>
    <w:rsid w:val="009425AD"/>
    <w:rsid w:val="009431DD"/>
    <w:rsid w:val="00943753"/>
    <w:rsid w:val="00953DDC"/>
    <w:rsid w:val="00954DED"/>
    <w:rsid w:val="00963A4A"/>
    <w:rsid w:val="009826F1"/>
    <w:rsid w:val="0098383C"/>
    <w:rsid w:val="00997414"/>
    <w:rsid w:val="009A1147"/>
    <w:rsid w:val="009A2A26"/>
    <w:rsid w:val="009A42BB"/>
    <w:rsid w:val="009A76B6"/>
    <w:rsid w:val="009B5750"/>
    <w:rsid w:val="009B5DAE"/>
    <w:rsid w:val="009C081C"/>
    <w:rsid w:val="009C100E"/>
    <w:rsid w:val="009D2CD4"/>
    <w:rsid w:val="009E0250"/>
    <w:rsid w:val="009E628F"/>
    <w:rsid w:val="009F3B66"/>
    <w:rsid w:val="00A079C0"/>
    <w:rsid w:val="00A17FB5"/>
    <w:rsid w:val="00A228D1"/>
    <w:rsid w:val="00A2305C"/>
    <w:rsid w:val="00A23714"/>
    <w:rsid w:val="00A37A4D"/>
    <w:rsid w:val="00A4069B"/>
    <w:rsid w:val="00A471AC"/>
    <w:rsid w:val="00A47765"/>
    <w:rsid w:val="00A62C8C"/>
    <w:rsid w:val="00A7168A"/>
    <w:rsid w:val="00A75F68"/>
    <w:rsid w:val="00A81551"/>
    <w:rsid w:val="00A93D4C"/>
    <w:rsid w:val="00A968A0"/>
    <w:rsid w:val="00AA33B5"/>
    <w:rsid w:val="00AA6CB5"/>
    <w:rsid w:val="00AB3E06"/>
    <w:rsid w:val="00AB67D8"/>
    <w:rsid w:val="00AC6096"/>
    <w:rsid w:val="00AC6DEE"/>
    <w:rsid w:val="00AD0C54"/>
    <w:rsid w:val="00AD5E59"/>
    <w:rsid w:val="00AE373C"/>
    <w:rsid w:val="00AF2065"/>
    <w:rsid w:val="00AF3687"/>
    <w:rsid w:val="00AF3CDD"/>
    <w:rsid w:val="00AF5614"/>
    <w:rsid w:val="00AF586A"/>
    <w:rsid w:val="00AF7BD7"/>
    <w:rsid w:val="00AF7DFB"/>
    <w:rsid w:val="00B01560"/>
    <w:rsid w:val="00B01AFC"/>
    <w:rsid w:val="00B02B6F"/>
    <w:rsid w:val="00B034C8"/>
    <w:rsid w:val="00B03DD5"/>
    <w:rsid w:val="00B04EE3"/>
    <w:rsid w:val="00B2588C"/>
    <w:rsid w:val="00B36AC2"/>
    <w:rsid w:val="00B4624D"/>
    <w:rsid w:val="00B55533"/>
    <w:rsid w:val="00B55CEE"/>
    <w:rsid w:val="00B6025E"/>
    <w:rsid w:val="00B608ED"/>
    <w:rsid w:val="00B60DB6"/>
    <w:rsid w:val="00B66C11"/>
    <w:rsid w:val="00B67A59"/>
    <w:rsid w:val="00B739B0"/>
    <w:rsid w:val="00B7521B"/>
    <w:rsid w:val="00B759CE"/>
    <w:rsid w:val="00B942EF"/>
    <w:rsid w:val="00B94EAB"/>
    <w:rsid w:val="00B964F6"/>
    <w:rsid w:val="00B975BF"/>
    <w:rsid w:val="00BA0B4D"/>
    <w:rsid w:val="00BA6895"/>
    <w:rsid w:val="00BB2E85"/>
    <w:rsid w:val="00BB69A8"/>
    <w:rsid w:val="00BC7448"/>
    <w:rsid w:val="00BD3150"/>
    <w:rsid w:val="00BD5683"/>
    <w:rsid w:val="00BF50DF"/>
    <w:rsid w:val="00BF5E78"/>
    <w:rsid w:val="00BF65F9"/>
    <w:rsid w:val="00BF706A"/>
    <w:rsid w:val="00C06FD1"/>
    <w:rsid w:val="00C16483"/>
    <w:rsid w:val="00C16D55"/>
    <w:rsid w:val="00C4116C"/>
    <w:rsid w:val="00C41D8C"/>
    <w:rsid w:val="00C4393A"/>
    <w:rsid w:val="00C4616F"/>
    <w:rsid w:val="00C53384"/>
    <w:rsid w:val="00C53A27"/>
    <w:rsid w:val="00C57A03"/>
    <w:rsid w:val="00C61EFC"/>
    <w:rsid w:val="00C63758"/>
    <w:rsid w:val="00C63871"/>
    <w:rsid w:val="00C701BF"/>
    <w:rsid w:val="00C70D6F"/>
    <w:rsid w:val="00C722F9"/>
    <w:rsid w:val="00C74232"/>
    <w:rsid w:val="00C80B87"/>
    <w:rsid w:val="00C90448"/>
    <w:rsid w:val="00C95B08"/>
    <w:rsid w:val="00C97733"/>
    <w:rsid w:val="00CA2C3B"/>
    <w:rsid w:val="00CA58E0"/>
    <w:rsid w:val="00CA632A"/>
    <w:rsid w:val="00CA6F4E"/>
    <w:rsid w:val="00CA6FEA"/>
    <w:rsid w:val="00CA7F72"/>
    <w:rsid w:val="00CB29F0"/>
    <w:rsid w:val="00CB7FD7"/>
    <w:rsid w:val="00CC38B6"/>
    <w:rsid w:val="00CC79E1"/>
    <w:rsid w:val="00CC7D85"/>
    <w:rsid w:val="00CD4455"/>
    <w:rsid w:val="00CE0A98"/>
    <w:rsid w:val="00CE5A06"/>
    <w:rsid w:val="00CE7032"/>
    <w:rsid w:val="00CF1CFC"/>
    <w:rsid w:val="00CF3665"/>
    <w:rsid w:val="00D0107F"/>
    <w:rsid w:val="00D041F7"/>
    <w:rsid w:val="00D07218"/>
    <w:rsid w:val="00D11204"/>
    <w:rsid w:val="00D13292"/>
    <w:rsid w:val="00D15F06"/>
    <w:rsid w:val="00D253B3"/>
    <w:rsid w:val="00D27C84"/>
    <w:rsid w:val="00D326C2"/>
    <w:rsid w:val="00D345A0"/>
    <w:rsid w:val="00D4372D"/>
    <w:rsid w:val="00D47BC9"/>
    <w:rsid w:val="00D55265"/>
    <w:rsid w:val="00D5715A"/>
    <w:rsid w:val="00D619DC"/>
    <w:rsid w:val="00D664E4"/>
    <w:rsid w:val="00D67C97"/>
    <w:rsid w:val="00D70BED"/>
    <w:rsid w:val="00D721FA"/>
    <w:rsid w:val="00D74AE8"/>
    <w:rsid w:val="00D86267"/>
    <w:rsid w:val="00D87BB0"/>
    <w:rsid w:val="00DA12DD"/>
    <w:rsid w:val="00DA22A1"/>
    <w:rsid w:val="00DC6489"/>
    <w:rsid w:val="00DC73F5"/>
    <w:rsid w:val="00DC7ADA"/>
    <w:rsid w:val="00DD3BD0"/>
    <w:rsid w:val="00DD55E0"/>
    <w:rsid w:val="00DD7A1D"/>
    <w:rsid w:val="00DE5350"/>
    <w:rsid w:val="00DE5457"/>
    <w:rsid w:val="00DE6A9C"/>
    <w:rsid w:val="00DF1489"/>
    <w:rsid w:val="00DF4763"/>
    <w:rsid w:val="00E03796"/>
    <w:rsid w:val="00E05C82"/>
    <w:rsid w:val="00E17391"/>
    <w:rsid w:val="00E20240"/>
    <w:rsid w:val="00E43E35"/>
    <w:rsid w:val="00E46820"/>
    <w:rsid w:val="00E502D9"/>
    <w:rsid w:val="00E537F2"/>
    <w:rsid w:val="00E53945"/>
    <w:rsid w:val="00E56FF1"/>
    <w:rsid w:val="00E6128C"/>
    <w:rsid w:val="00E612EB"/>
    <w:rsid w:val="00E61C51"/>
    <w:rsid w:val="00E64384"/>
    <w:rsid w:val="00E763C7"/>
    <w:rsid w:val="00E87A99"/>
    <w:rsid w:val="00E95A5A"/>
    <w:rsid w:val="00EA2FCB"/>
    <w:rsid w:val="00EA38A8"/>
    <w:rsid w:val="00EA4F49"/>
    <w:rsid w:val="00EA6F94"/>
    <w:rsid w:val="00EB3238"/>
    <w:rsid w:val="00EB694F"/>
    <w:rsid w:val="00EB7E14"/>
    <w:rsid w:val="00ED3DA7"/>
    <w:rsid w:val="00ED5E9D"/>
    <w:rsid w:val="00EE02F3"/>
    <w:rsid w:val="00EE7537"/>
    <w:rsid w:val="00EF028A"/>
    <w:rsid w:val="00EF2915"/>
    <w:rsid w:val="00EF3EA4"/>
    <w:rsid w:val="00EF4B12"/>
    <w:rsid w:val="00EF6C4E"/>
    <w:rsid w:val="00EF7EC0"/>
    <w:rsid w:val="00F00539"/>
    <w:rsid w:val="00F03899"/>
    <w:rsid w:val="00F10F95"/>
    <w:rsid w:val="00F11BFC"/>
    <w:rsid w:val="00F27493"/>
    <w:rsid w:val="00F31658"/>
    <w:rsid w:val="00F31DBB"/>
    <w:rsid w:val="00F32CD5"/>
    <w:rsid w:val="00F41A33"/>
    <w:rsid w:val="00F47816"/>
    <w:rsid w:val="00F5171D"/>
    <w:rsid w:val="00F634EB"/>
    <w:rsid w:val="00F64B35"/>
    <w:rsid w:val="00F800B5"/>
    <w:rsid w:val="00F821A2"/>
    <w:rsid w:val="00F82BB2"/>
    <w:rsid w:val="00F82D9F"/>
    <w:rsid w:val="00F90823"/>
    <w:rsid w:val="00F94470"/>
    <w:rsid w:val="00F954F9"/>
    <w:rsid w:val="00FB443E"/>
    <w:rsid w:val="00FC5157"/>
    <w:rsid w:val="00FE36AA"/>
    <w:rsid w:val="00FE4CFC"/>
    <w:rsid w:val="00FE5FB2"/>
    <w:rsid w:val="00FE7BCC"/>
    <w:rsid w:val="00FF4C28"/>
    <w:rsid w:val="00FF625C"/>
    <w:rsid w:val="042A9D6E"/>
    <w:rsid w:val="05E30EA4"/>
    <w:rsid w:val="06219EBF"/>
    <w:rsid w:val="0714A46E"/>
    <w:rsid w:val="07416A2F"/>
    <w:rsid w:val="07A85FD9"/>
    <w:rsid w:val="085C93B0"/>
    <w:rsid w:val="0B28F1AD"/>
    <w:rsid w:val="19FB3801"/>
    <w:rsid w:val="1AD9A26A"/>
    <w:rsid w:val="1FC9F583"/>
    <w:rsid w:val="22369675"/>
    <w:rsid w:val="22EBE78D"/>
    <w:rsid w:val="2327A1A5"/>
    <w:rsid w:val="26A06513"/>
    <w:rsid w:val="27411131"/>
    <w:rsid w:val="2B413FA6"/>
    <w:rsid w:val="353B6880"/>
    <w:rsid w:val="38DC3474"/>
    <w:rsid w:val="39BCE473"/>
    <w:rsid w:val="3DDA4EB7"/>
    <w:rsid w:val="3E609D67"/>
    <w:rsid w:val="3F38E9C5"/>
    <w:rsid w:val="3F45BAB1"/>
    <w:rsid w:val="3F490AFD"/>
    <w:rsid w:val="40011E84"/>
    <w:rsid w:val="404B4943"/>
    <w:rsid w:val="43799E66"/>
    <w:rsid w:val="43889E22"/>
    <w:rsid w:val="4716E234"/>
    <w:rsid w:val="484C611F"/>
    <w:rsid w:val="4BC95A0E"/>
    <w:rsid w:val="4C111D71"/>
    <w:rsid w:val="4EDE7E12"/>
    <w:rsid w:val="4F68900A"/>
    <w:rsid w:val="51BD2E56"/>
    <w:rsid w:val="550E3240"/>
    <w:rsid w:val="57465948"/>
    <w:rsid w:val="586DA5F4"/>
    <w:rsid w:val="5BB2AF23"/>
    <w:rsid w:val="5D1BF873"/>
    <w:rsid w:val="5DC882C4"/>
    <w:rsid w:val="5F03F1DE"/>
    <w:rsid w:val="600198B5"/>
    <w:rsid w:val="6067B64D"/>
    <w:rsid w:val="66244316"/>
    <w:rsid w:val="679A1435"/>
    <w:rsid w:val="6B3774CA"/>
    <w:rsid w:val="6FEC1753"/>
    <w:rsid w:val="70011E83"/>
    <w:rsid w:val="72718102"/>
    <w:rsid w:val="734D8424"/>
    <w:rsid w:val="7B20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6dde6,#eff1f5,#e3f1ef"/>
    </o:shapedefaults>
    <o:shapelayout v:ext="edit">
      <o:idmap v:ext="edit" data="2"/>
    </o:shapelayout>
  </w:shapeDefaults>
  <w:decimalSymbol w:val=","/>
  <w:listSeparator w:val=";"/>
  <w14:docId w14:val="577EAFF6"/>
  <w15:chartTrackingRefBased/>
  <w15:docId w15:val="{D3F348CB-D24D-4262-ACA1-F466D68E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sv-SE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705"/>
    <w:pPr>
      <w:spacing w:before="60"/>
    </w:pPr>
    <w:rPr>
      <w:rFonts w:ascii="Arial" w:hAnsi="Arial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D86267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3565E"/>
    <w:pPr>
      <w:keepNext/>
      <w:keepLines/>
      <w:spacing w:before="160" w:after="80" w:line="240" w:lineRule="auto"/>
      <w:outlineLvl w:val="1"/>
    </w:pPr>
    <w:rPr>
      <w:rFonts w:eastAsiaTheme="majorEastAsia" w:cstheme="majorBidi"/>
      <w:b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63758"/>
    <w:pPr>
      <w:keepNext/>
      <w:keepLines/>
      <w:spacing w:before="160" w:after="80" w:line="240" w:lineRule="auto"/>
      <w:outlineLvl w:val="2"/>
    </w:pPr>
    <w:rPr>
      <w:rFonts w:eastAsiaTheme="majorEastAsia" w:cstheme="majorBidi"/>
      <w:szCs w:val="32"/>
      <w:u w:val="single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86267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862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862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862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862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86267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62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3565E"/>
    <w:rPr>
      <w:rFonts w:ascii="Arial" w:eastAsiaTheme="majorEastAsia" w:hAnsi="Arial" w:cstheme="majorBidi"/>
      <w:b/>
      <w:sz w:val="20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C63758"/>
    <w:rPr>
      <w:rFonts w:ascii="Arial" w:eastAsiaTheme="majorEastAsia" w:hAnsi="Arial" w:cstheme="majorBidi"/>
      <w:sz w:val="20"/>
      <w:szCs w:val="32"/>
      <w:u w:val="single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8626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86267"/>
    <w:rPr>
      <w:rFonts w:asciiTheme="majorHAnsi" w:eastAsiaTheme="majorEastAsia" w:hAnsiTheme="majorHAnsi" w:cstheme="majorBidi"/>
      <w:sz w:val="28"/>
      <w:szCs w:val="2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8626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86267"/>
    <w:rPr>
      <w:rFonts w:asciiTheme="majorHAnsi" w:eastAsiaTheme="majorEastAsia" w:hAnsiTheme="majorHAnsi" w:cstheme="majorBidi"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8626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86267"/>
    <w:rPr>
      <w:b/>
      <w:bCs/>
      <w:i/>
      <w:iCs/>
    </w:rPr>
  </w:style>
  <w:style w:type="paragraph" w:styleId="Rubrik">
    <w:name w:val="Title"/>
    <w:basedOn w:val="Normal"/>
    <w:next w:val="Normal"/>
    <w:link w:val="RubrikChar"/>
    <w:uiPriority w:val="10"/>
    <w:qFormat/>
    <w:rsid w:val="00D86267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rsid w:val="00D86267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86267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86267"/>
    <w:rPr>
      <w:color w:val="44546A" w:themeColor="text2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86267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D86267"/>
    <w:rPr>
      <w:i/>
      <w:iCs/>
      <w:color w:val="7B7B7B" w:themeColor="accent3" w:themeShade="BF"/>
      <w:sz w:val="24"/>
      <w:szCs w:val="24"/>
    </w:rPr>
  </w:style>
  <w:style w:type="paragraph" w:styleId="Liststycke">
    <w:name w:val="List Paragraph"/>
    <w:basedOn w:val="Normal"/>
    <w:uiPriority w:val="34"/>
    <w:qFormat/>
    <w:rsid w:val="00D8626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86267"/>
    <w:rPr>
      <w:b/>
      <w:bCs/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8626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86267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tarkreferens">
    <w:name w:val="Intense Reference"/>
    <w:basedOn w:val="Standardstycketeckensnitt"/>
    <w:uiPriority w:val="32"/>
    <w:qFormat/>
    <w:rsid w:val="00D86267"/>
    <w:rPr>
      <w:b/>
      <w:bCs/>
      <w:caps w:val="0"/>
      <w:smallCaps/>
      <w:color w:val="auto"/>
      <w:spacing w:val="0"/>
      <w:u w:val="single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D86267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ark">
    <w:name w:val="Strong"/>
    <w:basedOn w:val="Standardstycketeckensnitt"/>
    <w:uiPriority w:val="22"/>
    <w:qFormat/>
    <w:rsid w:val="00D86267"/>
    <w:rPr>
      <w:b/>
      <w:bCs/>
    </w:rPr>
  </w:style>
  <w:style w:type="character" w:styleId="Betoning">
    <w:name w:val="Emphasis"/>
    <w:basedOn w:val="Standardstycketeckensnitt"/>
    <w:uiPriority w:val="20"/>
    <w:qFormat/>
    <w:rsid w:val="00D86267"/>
    <w:rPr>
      <w:i/>
      <w:iCs/>
      <w:color w:val="000000" w:themeColor="text1"/>
    </w:rPr>
  </w:style>
  <w:style w:type="paragraph" w:styleId="Ingetavstnd">
    <w:name w:val="No Spacing"/>
    <w:uiPriority w:val="1"/>
    <w:qFormat/>
    <w:rsid w:val="00D86267"/>
    <w:pPr>
      <w:spacing w:after="0" w:line="240" w:lineRule="auto"/>
    </w:pPr>
  </w:style>
  <w:style w:type="character" w:styleId="Diskretbetoning">
    <w:name w:val="Subtle Emphasis"/>
    <w:basedOn w:val="Standardstycketeckensnitt"/>
    <w:uiPriority w:val="19"/>
    <w:qFormat/>
    <w:rsid w:val="00D86267"/>
    <w:rPr>
      <w:i/>
      <w:iCs/>
      <w:color w:val="595959" w:themeColor="text1" w:themeTint="A6"/>
    </w:rPr>
  </w:style>
  <w:style w:type="character" w:styleId="Diskretreferens">
    <w:name w:val="Subtle Reference"/>
    <w:basedOn w:val="Standardstycketeckensnitt"/>
    <w:uiPriority w:val="31"/>
    <w:qFormat/>
    <w:rsid w:val="00D8626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kenstitel">
    <w:name w:val="Book Title"/>
    <w:basedOn w:val="Standardstycketeckensnitt"/>
    <w:uiPriority w:val="33"/>
    <w:qFormat/>
    <w:rsid w:val="00D86267"/>
    <w:rPr>
      <w:b/>
      <w:bCs/>
      <w:caps w:val="0"/>
      <w:smallCaps/>
      <w:spacing w:val="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D86267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D86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86267"/>
  </w:style>
  <w:style w:type="paragraph" w:styleId="Sidfot">
    <w:name w:val="footer"/>
    <w:basedOn w:val="Normal"/>
    <w:link w:val="SidfotChar"/>
    <w:uiPriority w:val="99"/>
    <w:unhideWhenUsed/>
    <w:rsid w:val="00D86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86267"/>
  </w:style>
  <w:style w:type="character" w:styleId="Kommentarsreferens">
    <w:name w:val="annotation reference"/>
    <w:basedOn w:val="Standardstycketeckensnitt"/>
    <w:uiPriority w:val="99"/>
    <w:semiHidden/>
    <w:unhideWhenUsed/>
    <w:rsid w:val="006F49D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6F49D4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6F49D4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F49D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F49D4"/>
    <w:rPr>
      <w:b/>
      <w:bCs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EE753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E753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76C32"/>
    <w:pPr>
      <w:spacing w:after="0" w:line="240" w:lineRule="auto"/>
    </w:pPr>
  </w:style>
  <w:style w:type="paragraph" w:customStyle="1" w:styleId="Puntklista">
    <w:name w:val="Puntklista"/>
    <w:basedOn w:val="Normal"/>
    <w:qFormat/>
    <w:rsid w:val="002A4B74"/>
    <w:pPr>
      <w:numPr>
        <w:numId w:val="10"/>
      </w:numPr>
      <w:spacing w:after="60"/>
      <w:ind w:left="340" w:hanging="227"/>
    </w:pPr>
  </w:style>
  <w:style w:type="paragraph" w:customStyle="1" w:styleId="Namnochtitel">
    <w:name w:val="Namn och titel"/>
    <w:basedOn w:val="Normal"/>
    <w:link w:val="NamnochtitelChar"/>
    <w:qFormat/>
    <w:rsid w:val="004A4E84"/>
    <w:pPr>
      <w:spacing w:before="0" w:after="0"/>
    </w:pPr>
    <w:rPr>
      <w:sz w:val="24"/>
    </w:rPr>
  </w:style>
  <w:style w:type="character" w:styleId="Platshllartext">
    <w:name w:val="Placeholder Text"/>
    <w:basedOn w:val="Standardstycketeckensnitt"/>
    <w:uiPriority w:val="99"/>
    <w:semiHidden/>
    <w:rsid w:val="00741295"/>
    <w:rPr>
      <w:color w:val="666666"/>
    </w:rPr>
  </w:style>
  <w:style w:type="paragraph" w:customStyle="1" w:styleId="Linjeredigeraej">
    <w:name w:val="Linje (redigera ej)"/>
    <w:basedOn w:val="Namnochtitel"/>
    <w:qFormat/>
    <w:rsid w:val="00686640"/>
    <w:pPr>
      <w:spacing w:before="600" w:after="120"/>
    </w:pPr>
    <w:rPr>
      <w:b/>
      <w:bCs/>
      <w:color w:val="176B89"/>
    </w:rPr>
  </w:style>
  <w:style w:type="table" w:styleId="Tabellrutnt">
    <w:name w:val="Table Grid"/>
    <w:basedOn w:val="Normaltabell"/>
    <w:uiPriority w:val="39"/>
    <w:rsid w:val="00075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n">
    <w:name w:val="Namn"/>
    <w:basedOn w:val="Namnochtitel"/>
    <w:link w:val="NamnChar"/>
    <w:qFormat/>
    <w:rsid w:val="00B6025E"/>
    <w:pPr>
      <w:spacing w:after="120" w:line="240" w:lineRule="auto"/>
    </w:pPr>
    <w:rPr>
      <w:b/>
      <w:color w:val="176B89"/>
      <w:sz w:val="20"/>
      <w:szCs w:val="18"/>
    </w:rPr>
  </w:style>
  <w:style w:type="character" w:customStyle="1" w:styleId="NamnochtitelChar">
    <w:name w:val="Namn och titel Char"/>
    <w:basedOn w:val="Standardstycketeckensnitt"/>
    <w:link w:val="Namnochtitel"/>
    <w:rsid w:val="00846705"/>
    <w:rPr>
      <w:rFonts w:ascii="Arial" w:hAnsi="Arial"/>
      <w:sz w:val="24"/>
    </w:rPr>
  </w:style>
  <w:style w:type="character" w:customStyle="1" w:styleId="NamnChar">
    <w:name w:val="Namn Char"/>
    <w:basedOn w:val="NamnochtitelChar"/>
    <w:link w:val="Namn"/>
    <w:rsid w:val="00B6025E"/>
    <w:rPr>
      <w:rFonts w:ascii="Arial" w:hAnsi="Arial"/>
      <w:b/>
      <w:color w:val="176B89"/>
      <w:sz w:val="20"/>
      <w:szCs w:val="18"/>
    </w:rPr>
  </w:style>
  <w:style w:type="paragraph" w:customStyle="1" w:styleId="Titel">
    <w:name w:val="Titel"/>
    <w:aliases w:val="organisation"/>
    <w:basedOn w:val="Namn"/>
    <w:qFormat/>
    <w:rsid w:val="00B6025E"/>
    <w:pPr>
      <w:spacing w:after="60"/>
    </w:pPr>
    <w:rPr>
      <w:b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1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image" Target="media/image7.sv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wer\AppData\Local\Microsoft\Olk\Attachments\ooa-85058897-252c-4223-aa88-f5f97166e1cf\8201e7b49202b9e244032cf6183da154e06b9abcec420c4447542ea119b3ca0e\mall-plastkontrakt_v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738EACC5184E28A4AAE978EC38806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D4477E3-A6CC-449E-94CC-49100319FBC6}"/>
      </w:docPartPr>
      <w:docPartBody>
        <w:p w:rsidR="00D85A5A" w:rsidRDefault="00D85A5A">
          <w:pPr>
            <w:pStyle w:val="25738EACC5184E28A4AAE978EC388068"/>
          </w:pPr>
          <w:r w:rsidRPr="001C22A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CCA30AA060647D1888DF2F8F10DDDF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1664367-81B2-4549-BD8C-40401881459A}"/>
      </w:docPartPr>
      <w:docPartBody>
        <w:p w:rsidR="00D85A5A" w:rsidRDefault="00D85A5A">
          <w:pPr>
            <w:pStyle w:val="ECCA30AA060647D1888DF2F8F10DDDF6"/>
          </w:pPr>
          <w:r w:rsidRPr="001C22A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F7EEB14C6F2410B944E1E7E745AED4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529D24F-EB37-4ED0-8E8B-2A3AB18A8ACF}"/>
      </w:docPartPr>
      <w:docPartBody>
        <w:p w:rsidR="00D85A5A" w:rsidRDefault="00D85A5A">
          <w:pPr>
            <w:pStyle w:val="AF7EEB14C6F2410B944E1E7E745AED41"/>
          </w:pPr>
          <w:r w:rsidRPr="001C22A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1DA5164DB7E47BAA07F4CFAA0006D3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62A52AB-A32F-4992-B612-0416AA93E5FE}"/>
      </w:docPartPr>
      <w:docPartBody>
        <w:p w:rsidR="00D85A5A" w:rsidRDefault="00D85A5A">
          <w:pPr>
            <w:pStyle w:val="91DA5164DB7E47BAA07F4CFAA0006D36"/>
          </w:pPr>
          <w:r w:rsidRPr="001C22A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5CD51DC473A477CA4CC34D64350DE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4A4343-8F71-4853-9F04-9178848EA974}"/>
      </w:docPartPr>
      <w:docPartBody>
        <w:p w:rsidR="00D85A5A" w:rsidRDefault="00D85A5A">
          <w:pPr>
            <w:pStyle w:val="D5CD51DC473A477CA4CC34D64350DE93"/>
          </w:pPr>
          <w:r w:rsidRPr="001C22A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5F8F9BD770B41C2A279D45550B6ABA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08B2931-8B42-4EE2-886B-24907A4A796C}"/>
      </w:docPartPr>
      <w:docPartBody>
        <w:p w:rsidR="00D85A5A" w:rsidRDefault="00D85A5A">
          <w:pPr>
            <w:pStyle w:val="C5F8F9BD770B41C2A279D45550B6ABA4"/>
          </w:pPr>
          <w:r w:rsidRPr="001C22A6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A5A"/>
    <w:rsid w:val="00701854"/>
    <w:rsid w:val="00D737BE"/>
    <w:rsid w:val="00D85A5A"/>
    <w:rsid w:val="00DE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666666"/>
    </w:rPr>
  </w:style>
  <w:style w:type="paragraph" w:customStyle="1" w:styleId="25738EACC5184E28A4AAE978EC388068">
    <w:name w:val="25738EACC5184E28A4AAE978EC388068"/>
  </w:style>
  <w:style w:type="paragraph" w:customStyle="1" w:styleId="ECCA30AA060647D1888DF2F8F10DDDF6">
    <w:name w:val="ECCA30AA060647D1888DF2F8F10DDDF6"/>
  </w:style>
  <w:style w:type="paragraph" w:customStyle="1" w:styleId="AF7EEB14C6F2410B944E1E7E745AED41">
    <w:name w:val="AF7EEB14C6F2410B944E1E7E745AED41"/>
  </w:style>
  <w:style w:type="paragraph" w:customStyle="1" w:styleId="91DA5164DB7E47BAA07F4CFAA0006D36">
    <w:name w:val="91DA5164DB7E47BAA07F4CFAA0006D36"/>
  </w:style>
  <w:style w:type="paragraph" w:customStyle="1" w:styleId="D5CD51DC473A477CA4CC34D64350DE93">
    <w:name w:val="D5CD51DC473A477CA4CC34D64350DE93"/>
  </w:style>
  <w:style w:type="paragraph" w:customStyle="1" w:styleId="C5F8F9BD770B41C2A279D45550B6ABA4">
    <w:name w:val="C5F8F9BD770B41C2A279D45550B6AB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Anpassat 2">
      <a:dk1>
        <a:sysClr val="windowText" lastClr="000000"/>
      </a:dk1>
      <a:lt1>
        <a:srgbClr val="CFE5E8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637C4B784A1947A957D02BADA1627F" ma:contentTypeVersion="3" ma:contentTypeDescription="Skapa ett nytt dokument." ma:contentTypeScope="" ma:versionID="b3feed5b9a543690f5a8ecdc4ca331a3">
  <xsd:schema xmlns:xsd="http://www.w3.org/2001/XMLSchema" xmlns:xs="http://www.w3.org/2001/XMLSchema" xmlns:p="http://schemas.microsoft.com/office/2006/metadata/properties" xmlns:ns2="1c311141-af45-43a6-8495-f5ed70ac95d8" targetNamespace="http://schemas.microsoft.com/office/2006/metadata/properties" ma:root="true" ma:fieldsID="6e7264251498b8e56e570c0a669fbe13" ns2:_="">
    <xsd:import namespace="1c311141-af45-43a6-8495-f5ed70ac95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11141-af45-43a6-8495-f5ed70ac95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DEF649-0E50-45A7-9F08-70E0AB2D49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9BCA63-5722-4924-AF6C-93345191A1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5BA462-9C7C-4564-AA11-A3887341A0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E48328-1566-4308-A173-88D8A093E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311141-af45-43a6-8495-f5ed70ac95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mall-plastkontrakt_v1</Template>
  <TotalTime>0</TotalTime>
  <Pages>4</Pages>
  <Words>535</Words>
  <Characters>3592</Characters>
  <Application>Microsoft Office Word</Application>
  <DocSecurity>0</DocSecurity>
  <Lines>156</Lines>
  <Paragraphs>84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Werklund</dc:creator>
  <cp:keywords/>
  <dc:description/>
  <cp:lastModifiedBy>Sara Myrehed</cp:lastModifiedBy>
  <cp:revision>2</cp:revision>
  <cp:lastPrinted>2026-01-30T15:29:00Z</cp:lastPrinted>
  <dcterms:created xsi:type="dcterms:W3CDTF">2026-09-15T08:14:00Z</dcterms:created>
  <dcterms:modified xsi:type="dcterms:W3CDTF">2026-09-15T08:14:00Z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0x010100FC637C4B784A1947A957D02BADA1627F</vt:lpwstr>
  </property>
</Properties>
</file>